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zh-CN"/>
        </w:rPr>
      </w:pPr>
    </w:p>
    <w:p>
      <w:pPr>
        <w:widowControl/>
        <w:adjustRightInd/>
        <w:spacing w:after="200" w:line="360" w:lineRule="auto"/>
        <w:jc w:val="center"/>
        <w:rPr>
          <w:rFonts w:hint="default" w:ascii="宋体" w:hAnsi="宋体" w:eastAsia="宋体"/>
          <w:b/>
          <w:sz w:val="44"/>
          <w:szCs w:val="44"/>
          <w:shd w:val="clear" w:color="auto" w:fill="FFFFFF"/>
          <w:lang w:val="en-US" w:eastAsia="zh-CN" w:bidi="en-US"/>
        </w:rPr>
      </w:pPr>
      <w:r>
        <w:rPr>
          <w:rFonts w:hint="eastAsia" w:ascii="宋体" w:hAnsi="宋体"/>
          <w:b/>
          <w:sz w:val="44"/>
          <w:szCs w:val="44"/>
          <w:shd w:val="clear" w:color="auto" w:fill="FFFFFF"/>
          <w:lang w:val="en-US" w:eastAsia="zh-CN" w:bidi="en-US"/>
        </w:rPr>
        <w:t>科技项目管理系统</w:t>
      </w:r>
    </w:p>
    <w:p>
      <w:pPr>
        <w:widowControl/>
        <w:adjustRightInd/>
        <w:spacing w:after="200" w:line="360" w:lineRule="auto"/>
        <w:jc w:val="center"/>
        <w:rPr>
          <w:rFonts w:hint="default" w:ascii="宋体" w:hAnsi="宋体"/>
          <w:b/>
          <w:sz w:val="44"/>
          <w:szCs w:val="44"/>
          <w:shd w:val="clear" w:color="auto" w:fill="FFFFFF"/>
          <w:lang w:val="en-US" w:eastAsia="zh-CN" w:bidi="en-US"/>
        </w:rPr>
      </w:pPr>
      <w:bookmarkStart w:id="22" w:name="_GoBack"/>
      <w:bookmarkEnd w:id="22"/>
      <w:r>
        <w:rPr>
          <w:rFonts w:hint="eastAsia" w:ascii="宋体" w:hAnsi="宋体"/>
          <w:b/>
          <w:sz w:val="44"/>
          <w:szCs w:val="44"/>
          <w:shd w:val="clear" w:color="auto" w:fill="FFFFFF"/>
          <w:lang w:val="en-US" w:eastAsia="zh-CN" w:bidi="en-US"/>
        </w:rPr>
        <w:t>绩效评价</w:t>
      </w:r>
    </w:p>
    <w:p>
      <w:pPr>
        <w:widowControl/>
        <w:adjustRightInd/>
        <w:spacing w:after="200" w:line="360" w:lineRule="auto"/>
        <w:jc w:val="center"/>
        <w:rPr>
          <w:rFonts w:hint="eastAsia" w:ascii="宋体" w:hAnsi="宋体"/>
          <w:b/>
          <w:sz w:val="44"/>
          <w:szCs w:val="44"/>
          <w:shd w:val="clear" w:color="auto" w:fill="FFFFFF"/>
          <w:lang w:bidi="en-US"/>
        </w:rPr>
      </w:pPr>
      <w:r>
        <w:rPr>
          <w:rFonts w:hint="eastAsia" w:ascii="宋体" w:hAnsi="宋体"/>
          <w:b/>
          <w:sz w:val="44"/>
          <w:szCs w:val="44"/>
          <w:shd w:val="clear" w:color="auto" w:fill="FFFFFF"/>
          <w:lang w:bidi="en-US"/>
        </w:rPr>
        <w:t>项目</w:t>
      </w:r>
      <w:r>
        <w:rPr>
          <w:rFonts w:hint="eastAsia" w:ascii="宋体" w:hAnsi="宋体"/>
          <w:b/>
          <w:sz w:val="44"/>
          <w:szCs w:val="44"/>
          <w:shd w:val="clear" w:color="auto" w:fill="FFFFFF"/>
          <w:lang w:val="en-US" w:eastAsia="zh-CN" w:bidi="en-US"/>
        </w:rPr>
        <w:t>填报</w:t>
      </w:r>
      <w:r>
        <w:rPr>
          <w:rFonts w:hint="eastAsia" w:ascii="宋体" w:hAnsi="宋体"/>
          <w:b/>
          <w:sz w:val="44"/>
          <w:szCs w:val="44"/>
          <w:shd w:val="clear" w:color="auto" w:fill="FFFFFF"/>
          <w:lang w:bidi="en-US"/>
        </w:rPr>
        <w:t>用户操作手册</w:t>
      </w:r>
    </w:p>
    <w:p>
      <w:pPr>
        <w:widowControl/>
        <w:adjustRightInd/>
        <w:spacing w:line="360" w:lineRule="auto"/>
        <w:jc w:val="center"/>
        <w:rPr>
          <w:rFonts w:ascii="宋体" w:hAnsi="Calibri" w:eastAsia="黑体"/>
          <w:b/>
          <w:sz w:val="52"/>
          <w:szCs w:val="52"/>
          <w:shd w:val="clear" w:color="auto" w:fill="FFFFFF"/>
          <w:lang w:bidi="en-US"/>
        </w:rPr>
      </w:pPr>
    </w:p>
    <w:p>
      <w:pPr>
        <w:pStyle w:val="2"/>
        <w:rPr>
          <w:rFonts w:ascii="宋体" w:hAnsi="Calibri" w:eastAsia="黑体"/>
          <w:b/>
          <w:sz w:val="52"/>
          <w:szCs w:val="52"/>
          <w:shd w:val="clear" w:color="auto" w:fill="FFFFFF"/>
          <w:lang w:bidi="en-US"/>
        </w:rPr>
      </w:pPr>
    </w:p>
    <w:p>
      <w:pPr>
        <w:pStyle w:val="2"/>
        <w:spacing w:before="65" w:after="65"/>
        <w:ind w:left="0" w:leftChars="0" w:firstLine="720" w:firstLineChars="200"/>
        <w:jc w:val="left"/>
        <w:rPr>
          <w:rStyle w:val="59"/>
          <w:rFonts w:hint="eastAsia" w:asciiTheme="majorEastAsia" w:hAnsiTheme="majorEastAsia" w:eastAsiaTheme="majorEastAsia" w:cstheme="majorEastAsia"/>
          <w:b/>
          <w:color w:val="000000"/>
          <w:sz w:val="36"/>
          <w:szCs w:val="36"/>
          <w:lang w:val="en-US" w:eastAsia="zh-CN"/>
        </w:rPr>
      </w:pPr>
      <w:bookmarkStart w:id="0" w:name="_Toc58038587"/>
      <w:bookmarkStart w:id="1" w:name="_Toc55286214"/>
      <w:bookmarkStart w:id="2" w:name="_Toc110308633"/>
      <w:r>
        <w:rPr>
          <w:rFonts w:hint="eastAsia" w:asciiTheme="majorEastAsia" w:hAnsiTheme="majorEastAsia" w:eastAsiaTheme="majorEastAsia" w:cstheme="majorEastAsia"/>
          <w:b/>
          <w:color w:val="000000"/>
          <w:sz w:val="36"/>
          <w:szCs w:val="36"/>
          <w:lang w:val="en-US" w:eastAsia="zh-CN"/>
        </w:rPr>
        <w:t>网址：</w:t>
      </w:r>
      <w:r>
        <w:rPr>
          <w:rStyle w:val="59"/>
          <w:rFonts w:hint="eastAsia" w:asciiTheme="majorEastAsia" w:hAnsiTheme="majorEastAsia" w:eastAsiaTheme="majorEastAsia" w:cstheme="majorEastAsia"/>
          <w:b/>
          <w:color w:val="000000"/>
          <w:sz w:val="36"/>
          <w:szCs w:val="36"/>
          <w:lang w:val="en-US" w:eastAsia="zh-CN"/>
        </w:rPr>
        <w:fldChar w:fldCharType="begin"/>
      </w:r>
      <w:r>
        <w:rPr>
          <w:rStyle w:val="59"/>
          <w:rFonts w:hint="eastAsia" w:asciiTheme="majorEastAsia" w:hAnsiTheme="majorEastAsia" w:eastAsiaTheme="majorEastAsia" w:cstheme="majorEastAsia"/>
          <w:b/>
          <w:color w:val="000000"/>
          <w:sz w:val="36"/>
          <w:szCs w:val="36"/>
          <w:lang w:val="en-US" w:eastAsia="zh-CN"/>
        </w:rPr>
        <w:instrText xml:space="preserve"> HYPERLINK "http://61.187.87.50/main/#/login" </w:instrText>
      </w:r>
      <w:r>
        <w:rPr>
          <w:rStyle w:val="59"/>
          <w:rFonts w:hint="eastAsia" w:asciiTheme="majorEastAsia" w:hAnsiTheme="majorEastAsia" w:eastAsiaTheme="majorEastAsia" w:cstheme="majorEastAsia"/>
          <w:b/>
          <w:color w:val="000000"/>
          <w:sz w:val="36"/>
          <w:szCs w:val="36"/>
          <w:lang w:val="en-US" w:eastAsia="zh-CN"/>
        </w:rPr>
        <w:fldChar w:fldCharType="separate"/>
      </w:r>
      <w:r>
        <w:rPr>
          <w:rStyle w:val="59"/>
          <w:rFonts w:hint="eastAsia" w:asciiTheme="majorEastAsia" w:hAnsiTheme="majorEastAsia" w:eastAsiaTheme="majorEastAsia" w:cstheme="majorEastAsia"/>
          <w:b/>
          <w:color w:val="000000"/>
          <w:sz w:val="36"/>
          <w:szCs w:val="36"/>
          <w:lang w:val="en-US" w:eastAsia="zh-CN"/>
        </w:rPr>
        <w:t>http://hnkjy.kjt.hunan.gov.cn/main</w:t>
      </w:r>
    </w:p>
    <w:p>
      <w:pPr>
        <w:pStyle w:val="2"/>
        <w:spacing w:before="65" w:after="65"/>
        <w:ind w:left="0" w:leftChars="0" w:firstLine="0" w:firstLineChars="0"/>
        <w:jc w:val="left"/>
        <w:rPr>
          <w:rFonts w:hint="eastAsia" w:asciiTheme="majorEastAsia" w:hAnsiTheme="majorEastAsia" w:eastAsiaTheme="majorEastAsia" w:cstheme="majorEastAsia"/>
          <w:b/>
          <w:color w:val="000000"/>
          <w:sz w:val="36"/>
          <w:szCs w:val="36"/>
          <w:lang w:val="en-US" w:eastAsia="zh-CN"/>
        </w:rPr>
      </w:pPr>
      <w:r>
        <w:rPr>
          <w:rStyle w:val="59"/>
          <w:rFonts w:hint="eastAsia" w:asciiTheme="majorEastAsia" w:hAnsiTheme="majorEastAsia" w:eastAsiaTheme="majorEastAsia" w:cstheme="majorEastAsia"/>
          <w:b/>
          <w:color w:val="000000"/>
          <w:sz w:val="36"/>
          <w:szCs w:val="36"/>
          <w:lang w:val="en-US" w:eastAsia="zh-CN"/>
        </w:rPr>
        <w:t>/#/login</w:t>
      </w:r>
      <w:r>
        <w:rPr>
          <w:rStyle w:val="59"/>
          <w:rFonts w:hint="eastAsia" w:asciiTheme="majorEastAsia" w:hAnsiTheme="majorEastAsia" w:eastAsiaTheme="majorEastAsia" w:cstheme="majorEastAsia"/>
          <w:b/>
          <w:color w:val="000000"/>
          <w:sz w:val="36"/>
          <w:szCs w:val="36"/>
          <w:lang w:val="en-US" w:eastAsia="zh-CN"/>
        </w:rPr>
        <w:fldChar w:fldCharType="end"/>
      </w:r>
    </w:p>
    <w:p>
      <w:pPr>
        <w:pStyle w:val="2"/>
        <w:spacing w:before="65" w:after="65"/>
        <w:ind w:left="0" w:leftChars="0" w:firstLine="720" w:firstLineChars="200"/>
        <w:jc w:val="left"/>
        <w:rPr>
          <w:rFonts w:hint="eastAsia" w:asciiTheme="majorEastAsia" w:hAnsiTheme="majorEastAsia" w:eastAsiaTheme="majorEastAsia" w:cstheme="majorEastAsia"/>
          <w:b/>
          <w:color w:val="000000"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color w:val="000000"/>
          <w:sz w:val="36"/>
          <w:szCs w:val="36"/>
          <w:lang w:val="en-US" w:eastAsia="zh-CN"/>
        </w:rPr>
        <w:t>建议使用谷歌浏览器输入网址、账号和密码（湖南省科技管理信息系统公共服务平台账号和密码）进行登录。</w:t>
      </w:r>
    </w:p>
    <w:p>
      <w:pPr>
        <w:pStyle w:val="2"/>
        <w:spacing w:before="65" w:after="65"/>
        <w:ind w:firstLine="0" w:firstLineChars="0"/>
        <w:jc w:val="left"/>
        <w:rPr>
          <w:rFonts w:hint="eastAsia" w:asciiTheme="majorEastAsia" w:hAnsiTheme="majorEastAsia" w:eastAsiaTheme="majorEastAsia" w:cstheme="majorEastAsia"/>
          <w:b/>
          <w:color w:val="000000"/>
          <w:sz w:val="44"/>
          <w:szCs w:val="44"/>
          <w:lang w:val="en-US" w:eastAsia="zh-CN"/>
        </w:rPr>
      </w:pPr>
    </w:p>
    <w:p>
      <w:pPr>
        <w:pStyle w:val="2"/>
        <w:spacing w:before="65" w:after="65"/>
        <w:ind w:firstLine="0" w:firstLineChars="0"/>
        <w:jc w:val="center"/>
        <w:rPr>
          <w:rFonts w:hint="eastAsia" w:asciiTheme="majorEastAsia" w:hAnsiTheme="majorEastAsia" w:eastAsiaTheme="majorEastAsia" w:cstheme="majorEastAsia"/>
          <w:b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color w:val="000000"/>
          <w:sz w:val="44"/>
          <w:szCs w:val="44"/>
          <w:highlight w:val="none"/>
          <w:lang w:val="en-US" w:eastAsia="zh-CN"/>
        </w:rPr>
        <w:t>技术支持电话</w:t>
      </w:r>
      <w:r>
        <w:rPr>
          <w:rFonts w:hint="eastAsia" w:asciiTheme="majorEastAsia" w:hAnsiTheme="majorEastAsia" w:eastAsiaTheme="majorEastAsia" w:cstheme="majorEastAsia"/>
          <w:b/>
          <w:color w:val="auto"/>
          <w:sz w:val="44"/>
          <w:szCs w:val="44"/>
          <w:highlight w:val="none"/>
          <w:lang w:val="en-US" w:eastAsia="zh-CN"/>
        </w:rPr>
        <w:t>：0731－84586921</w:t>
      </w:r>
    </w:p>
    <w:p>
      <w:pPr>
        <w:pStyle w:val="4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/>
        <w:ind w:left="0" w:right="0" w:firstLine="420"/>
        <w:rPr>
          <w:rFonts w:hint="eastAsia" w:asciiTheme="majorEastAsia" w:hAnsiTheme="majorEastAsia" w:eastAsiaTheme="majorEastAsia" w:cstheme="majorEastAsia"/>
          <w:b/>
          <w:color w:val="auto"/>
          <w:kern w:val="0"/>
          <w:sz w:val="44"/>
          <w:szCs w:val="44"/>
          <w:highlight w:val="none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kern w:val="0"/>
          <w:sz w:val="44"/>
          <w:szCs w:val="44"/>
          <w:highlight w:val="none"/>
          <w:lang w:val="en-US" w:eastAsia="zh-CN" w:bidi="ar-SA"/>
        </w:rPr>
        <w:t xml:space="preserve">    </w:t>
      </w:r>
      <w:r>
        <w:rPr>
          <w:rFonts w:hint="eastAsia" w:asciiTheme="majorEastAsia" w:hAnsiTheme="majorEastAsia" w:eastAsiaTheme="majorEastAsia" w:cstheme="majorEastAsia"/>
          <w:b/>
          <w:color w:val="auto"/>
          <w:kern w:val="0"/>
          <w:sz w:val="44"/>
          <w:szCs w:val="44"/>
          <w:highlight w:val="none"/>
          <w:lang w:val="en-US" w:eastAsia="zh-CN" w:bidi="ar-SA"/>
        </w:rPr>
        <w:tab/>
      </w:r>
      <w:r>
        <w:rPr>
          <w:rFonts w:hint="eastAsia" w:asciiTheme="majorEastAsia" w:hAnsiTheme="majorEastAsia" w:eastAsiaTheme="majorEastAsia" w:cstheme="majorEastAsia"/>
          <w:b/>
          <w:color w:val="auto"/>
          <w:kern w:val="0"/>
          <w:sz w:val="44"/>
          <w:szCs w:val="44"/>
          <w:highlight w:val="none"/>
          <w:lang w:val="en-US" w:eastAsia="zh-CN" w:bidi="ar-SA"/>
        </w:rPr>
        <w:tab/>
      </w:r>
      <w:r>
        <w:rPr>
          <w:rFonts w:hint="eastAsia" w:asciiTheme="majorEastAsia" w:hAnsiTheme="majorEastAsia" w:eastAsiaTheme="majorEastAsia" w:cstheme="majorEastAsia"/>
          <w:b/>
          <w:color w:val="auto"/>
          <w:kern w:val="0"/>
          <w:sz w:val="44"/>
          <w:szCs w:val="44"/>
          <w:highlight w:val="none"/>
          <w:lang w:val="en-US" w:eastAsia="zh-CN" w:bidi="ar-SA"/>
        </w:rPr>
        <w:tab/>
      </w:r>
      <w:r>
        <w:rPr>
          <w:rFonts w:hint="eastAsia" w:asciiTheme="majorEastAsia" w:hAnsiTheme="majorEastAsia" w:eastAsiaTheme="majorEastAsia" w:cstheme="majorEastAsia"/>
          <w:b/>
          <w:color w:val="auto"/>
          <w:kern w:val="0"/>
          <w:sz w:val="44"/>
          <w:szCs w:val="44"/>
          <w:highlight w:val="none"/>
          <w:lang w:val="en-US" w:eastAsia="zh-CN" w:bidi="ar-SA"/>
        </w:rPr>
        <w:tab/>
      </w:r>
      <w:r>
        <w:rPr>
          <w:rFonts w:hint="eastAsia" w:asciiTheme="majorEastAsia" w:hAnsiTheme="majorEastAsia" w:eastAsiaTheme="majorEastAsia" w:cstheme="majorEastAsia"/>
          <w:b/>
          <w:color w:val="auto"/>
          <w:kern w:val="0"/>
          <w:sz w:val="44"/>
          <w:szCs w:val="44"/>
          <w:highlight w:val="none"/>
          <w:lang w:val="en-US" w:eastAsia="zh-CN" w:bidi="ar-SA"/>
        </w:rPr>
        <w:tab/>
      </w:r>
      <w:r>
        <w:rPr>
          <w:rFonts w:hint="eastAsia" w:asciiTheme="majorEastAsia" w:hAnsiTheme="majorEastAsia" w:eastAsiaTheme="majorEastAsia" w:cstheme="majorEastAsia"/>
          <w:b/>
          <w:color w:val="auto"/>
          <w:kern w:val="0"/>
          <w:sz w:val="44"/>
          <w:szCs w:val="44"/>
          <w:highlight w:val="none"/>
          <w:lang w:val="en-US" w:eastAsia="zh-CN" w:bidi="ar-SA"/>
        </w:rPr>
        <w:tab/>
      </w:r>
      <w:r>
        <w:rPr>
          <w:rFonts w:hint="eastAsia" w:asciiTheme="majorEastAsia" w:hAnsiTheme="majorEastAsia" w:eastAsiaTheme="majorEastAsia" w:cstheme="majorEastAsia"/>
          <w:b/>
          <w:color w:val="auto"/>
          <w:kern w:val="0"/>
          <w:sz w:val="44"/>
          <w:szCs w:val="44"/>
          <w:highlight w:val="none"/>
          <w:lang w:val="en-US" w:eastAsia="zh-CN" w:bidi="ar-SA"/>
        </w:rPr>
        <w:tab/>
      </w:r>
      <w:r>
        <w:rPr>
          <w:rFonts w:hint="eastAsia" w:asciiTheme="majorEastAsia" w:hAnsiTheme="majorEastAsia" w:eastAsiaTheme="majorEastAsia" w:cstheme="majorEastAsia"/>
          <w:b/>
          <w:color w:val="auto"/>
          <w:kern w:val="0"/>
          <w:sz w:val="44"/>
          <w:szCs w:val="44"/>
          <w:highlight w:val="none"/>
          <w:lang w:val="en-US" w:eastAsia="zh-CN" w:bidi="ar-SA"/>
        </w:rPr>
        <w:t>0731－84586761</w:t>
      </w:r>
    </w:p>
    <w:p>
      <w:pPr>
        <w:pStyle w:val="4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/>
        <w:ind w:right="0" w:firstLine="880" w:firstLineChars="200"/>
        <w:rPr>
          <w:rFonts w:hint="eastAsia" w:asciiTheme="majorEastAsia" w:hAnsiTheme="majorEastAsia" w:eastAsiaTheme="majorEastAsia" w:cstheme="majorEastAsia"/>
          <w:b/>
          <w:color w:val="000000"/>
          <w:kern w:val="0"/>
          <w:sz w:val="44"/>
          <w:szCs w:val="44"/>
          <w:highlight w:val="none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/>
          <w:color w:val="000000"/>
          <w:kern w:val="0"/>
          <w:sz w:val="44"/>
          <w:szCs w:val="44"/>
          <w:highlight w:val="none"/>
          <w:lang w:val="en-US" w:eastAsia="zh-CN" w:bidi="ar-SA"/>
        </w:rPr>
        <w:t xml:space="preserve">业务咨询电话： </w:t>
      </w:r>
      <w:r>
        <w:rPr>
          <w:rFonts w:hint="eastAsia" w:asciiTheme="majorEastAsia" w:hAnsiTheme="majorEastAsia" w:eastAsiaTheme="majorEastAsia" w:cstheme="majorEastAsia"/>
          <w:b/>
          <w:color w:val="000000"/>
          <w:kern w:val="0"/>
          <w:sz w:val="44"/>
          <w:szCs w:val="44"/>
          <w:highlight w:val="none"/>
          <w:lang w:val="en-US" w:eastAsia="zh-CN" w:bidi="ar-SA"/>
        </w:rPr>
        <w:t>0731-88988303</w:t>
      </w:r>
    </w:p>
    <w:p>
      <w:pPr>
        <w:pStyle w:val="4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/>
        <w:ind w:right="0" w:firstLine="880" w:firstLineChars="200"/>
        <w:rPr>
          <w:rFonts w:hint="default" w:asciiTheme="majorEastAsia" w:hAnsiTheme="majorEastAsia" w:eastAsiaTheme="majorEastAsia" w:cstheme="majorEastAsia"/>
          <w:b/>
          <w:color w:val="000000"/>
          <w:kern w:val="0"/>
          <w:sz w:val="44"/>
          <w:szCs w:val="44"/>
          <w:highlight w:val="none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/>
          <w:color w:val="000000"/>
          <w:kern w:val="0"/>
          <w:sz w:val="44"/>
          <w:szCs w:val="44"/>
          <w:highlight w:val="none"/>
          <w:lang w:val="en-US" w:eastAsia="zh-CN" w:bidi="ar-SA"/>
        </w:rPr>
        <w:t xml:space="preserve">               0731-88988057</w:t>
      </w:r>
    </w:p>
    <w:p>
      <w:pPr>
        <w:rPr>
          <w:rFonts w:hint="eastAsia" w:ascii="仿宋" w:hAnsi="仿宋" w:eastAsia="仿宋"/>
          <w:b/>
          <w:kern w:val="2"/>
          <w:sz w:val="28"/>
          <w:szCs w:val="28"/>
        </w:rPr>
      </w:pPr>
      <w:r>
        <w:rPr>
          <w:rFonts w:hint="eastAsia" w:ascii="仿宋" w:hAnsi="仿宋" w:eastAsia="仿宋"/>
          <w:b/>
          <w:kern w:val="2"/>
          <w:sz w:val="28"/>
          <w:szCs w:val="28"/>
        </w:rPr>
        <w:br w:type="page"/>
      </w:r>
    </w:p>
    <w:p>
      <w:pPr>
        <w:widowControl/>
        <w:adjustRightInd/>
        <w:jc w:val="center"/>
        <w:rPr>
          <w:rFonts w:ascii="仿宋" w:hAnsi="仿宋" w:eastAsia="仿宋"/>
          <w:b/>
          <w:kern w:val="2"/>
          <w:sz w:val="28"/>
          <w:szCs w:val="28"/>
        </w:rPr>
      </w:pPr>
      <w:r>
        <w:rPr>
          <w:rFonts w:hint="eastAsia" w:ascii="仿宋" w:hAnsi="仿宋" w:eastAsia="仿宋"/>
          <w:b/>
          <w:kern w:val="2"/>
          <w:sz w:val="28"/>
          <w:szCs w:val="28"/>
        </w:rPr>
        <w:t>目 录</w:t>
      </w:r>
      <w:bookmarkEnd w:id="0"/>
      <w:bookmarkEnd w:id="1"/>
      <w:bookmarkEnd w:id="2"/>
    </w:p>
    <w:p>
      <w:pPr>
        <w:pStyle w:val="47"/>
        <w:tabs>
          <w:tab w:val="right" w:leader="dot" w:pos="8312"/>
        </w:tabs>
      </w:pPr>
      <w:r>
        <w:rPr>
          <w:rFonts w:ascii="仿宋" w:hAnsi="仿宋" w:eastAsia="仿宋"/>
          <w:i w:val="0"/>
          <w:iCs w:val="0"/>
          <w:sz w:val="20"/>
          <w:szCs w:val="20"/>
        </w:rPr>
        <w:fldChar w:fldCharType="begin"/>
      </w:r>
      <w:r>
        <w:rPr>
          <w:rFonts w:ascii="仿宋" w:hAnsi="仿宋" w:eastAsia="仿宋"/>
          <w:i w:val="0"/>
          <w:iCs w:val="0"/>
          <w:sz w:val="20"/>
          <w:szCs w:val="20"/>
        </w:rPr>
        <w:instrText xml:space="preserve"> TOC \o "1-3" \h \z \u </w:instrText>
      </w:r>
      <w:r>
        <w:rPr>
          <w:rFonts w:ascii="仿宋" w:hAnsi="仿宋" w:eastAsia="仿宋"/>
          <w:i w:val="0"/>
          <w:iCs w:val="0"/>
          <w:sz w:val="20"/>
          <w:szCs w:val="20"/>
        </w:rPr>
        <w:fldChar w:fldCharType="separate"/>
      </w:r>
      <w:r>
        <w:rPr>
          <w:rFonts w:ascii="仿宋" w:hAnsi="仿宋" w:eastAsia="仿宋"/>
          <w:i w:val="0"/>
          <w:iCs w:val="0"/>
          <w:szCs w:val="20"/>
        </w:rPr>
        <w:fldChar w:fldCharType="begin"/>
      </w:r>
      <w:r>
        <w:rPr>
          <w:rFonts w:ascii="仿宋" w:hAnsi="仿宋" w:eastAsia="仿宋"/>
          <w:i w:val="0"/>
          <w:iCs w:val="0"/>
          <w:szCs w:val="20"/>
        </w:rPr>
        <w:instrText xml:space="preserve"> HYPERLINK \l _Toc28656 </w:instrText>
      </w:r>
      <w:r>
        <w:rPr>
          <w:rFonts w:ascii="仿宋" w:hAnsi="仿宋" w:eastAsia="仿宋"/>
          <w:i w:val="0"/>
          <w:iCs w:val="0"/>
          <w:szCs w:val="20"/>
        </w:rPr>
        <w:fldChar w:fldCharType="separate"/>
      </w:r>
      <w:r>
        <w:rPr>
          <w:rFonts w:hint="eastAsia" w:ascii="黑体" w:hAnsi="黑体" w:eastAsia="黑体" w:cs="黑体"/>
          <w:szCs w:val="32"/>
        </w:rPr>
        <w:t>第一步</w:t>
      </w:r>
      <w:r>
        <w:rPr>
          <w:rFonts w:hint="eastAsia" w:ascii="黑体" w:hAnsi="黑体" w:eastAsia="黑体" w:cs="黑体"/>
          <w:szCs w:val="32"/>
          <w:lang w:eastAsia="zh-CN"/>
        </w:rPr>
        <w:t>：</w:t>
      </w:r>
      <w:r>
        <w:rPr>
          <w:rFonts w:hint="eastAsia" w:ascii="黑体" w:hAnsi="黑体" w:eastAsia="黑体" w:cs="黑体"/>
          <w:szCs w:val="32"/>
          <w:lang w:val="en-US" w:eastAsia="zh-CN"/>
        </w:rPr>
        <w:t>项目负责人</w:t>
      </w:r>
      <w:r>
        <w:rPr>
          <w:rFonts w:hint="eastAsia" w:ascii="黑体" w:hAnsi="黑体" w:eastAsia="黑体" w:cs="黑体"/>
          <w:szCs w:val="32"/>
        </w:rPr>
        <w:t>登录平台</w:t>
      </w:r>
      <w:r>
        <w:tab/>
      </w:r>
      <w:r>
        <w:fldChar w:fldCharType="begin"/>
      </w:r>
      <w:r>
        <w:instrText xml:space="preserve"> PAGEREF _Toc28656 \h </w:instrText>
      </w:r>
      <w:r>
        <w:fldChar w:fldCharType="separate"/>
      </w:r>
      <w:r>
        <w:t>1</w:t>
      </w:r>
      <w:r>
        <w:fldChar w:fldCharType="end"/>
      </w:r>
      <w:r>
        <w:rPr>
          <w:rFonts w:ascii="仿宋" w:hAnsi="仿宋" w:eastAsia="仿宋"/>
          <w:i w:val="0"/>
          <w:iCs w:val="0"/>
          <w:szCs w:val="20"/>
        </w:rPr>
        <w:fldChar w:fldCharType="end"/>
      </w:r>
    </w:p>
    <w:p>
      <w:pPr>
        <w:pStyle w:val="47"/>
        <w:tabs>
          <w:tab w:val="right" w:leader="dot" w:pos="8312"/>
        </w:tabs>
      </w:pPr>
      <w:r>
        <w:rPr>
          <w:rFonts w:ascii="仿宋" w:hAnsi="仿宋" w:eastAsia="仿宋"/>
          <w:i w:val="0"/>
          <w:iCs w:val="0"/>
          <w:caps/>
          <w:szCs w:val="20"/>
        </w:rPr>
        <w:fldChar w:fldCharType="begin"/>
      </w:r>
      <w:r>
        <w:rPr>
          <w:rFonts w:ascii="仿宋" w:hAnsi="仿宋" w:eastAsia="仿宋"/>
          <w:i w:val="0"/>
          <w:iCs w:val="0"/>
          <w:caps/>
          <w:szCs w:val="20"/>
        </w:rPr>
        <w:instrText xml:space="preserve"> HYPERLINK \l _Toc3017 </w:instrText>
      </w:r>
      <w:r>
        <w:rPr>
          <w:rFonts w:ascii="仿宋" w:hAnsi="仿宋" w:eastAsia="仿宋"/>
          <w:i w:val="0"/>
          <w:iCs w:val="0"/>
          <w:caps/>
          <w:szCs w:val="20"/>
        </w:rPr>
        <w:fldChar w:fldCharType="separate"/>
      </w:r>
      <w:r>
        <w:rPr>
          <w:rFonts w:hint="eastAsia" w:ascii="黑体" w:hAnsi="黑体" w:eastAsia="黑体" w:cs="黑体"/>
          <w:szCs w:val="32"/>
        </w:rPr>
        <w:t>第二步：</w:t>
      </w:r>
      <w:r>
        <w:rPr>
          <w:rFonts w:hint="eastAsia" w:ascii="黑体" w:eastAsia="黑体" w:cs="黑体"/>
          <w:szCs w:val="32"/>
          <w:lang w:val="en-US" w:eastAsia="zh-CN"/>
        </w:rPr>
        <w:t>项目负责人</w:t>
      </w:r>
      <w:r>
        <w:rPr>
          <w:rFonts w:hint="eastAsia" w:ascii="黑体" w:hAnsi="黑体" w:eastAsia="黑体" w:cs="黑体"/>
          <w:szCs w:val="32"/>
        </w:rPr>
        <w:t>填报</w:t>
      </w:r>
      <w:r>
        <w:rPr>
          <w:rFonts w:hint="eastAsia" w:ascii="黑体" w:eastAsia="黑体" w:cs="黑体"/>
          <w:szCs w:val="32"/>
          <w:lang w:val="en-US" w:eastAsia="zh-CN"/>
        </w:rPr>
        <w:t>绩效评价</w:t>
      </w:r>
      <w:r>
        <w:tab/>
      </w:r>
      <w:r>
        <w:fldChar w:fldCharType="begin"/>
      </w:r>
      <w:r>
        <w:instrText xml:space="preserve"> PAGEREF _Toc3017 \h </w:instrText>
      </w:r>
      <w:r>
        <w:fldChar w:fldCharType="separate"/>
      </w:r>
      <w:r>
        <w:t>2</w:t>
      </w:r>
      <w:r>
        <w:fldChar w:fldCharType="end"/>
      </w:r>
      <w:r>
        <w:rPr>
          <w:rFonts w:ascii="仿宋" w:hAnsi="仿宋" w:eastAsia="仿宋"/>
          <w:i w:val="0"/>
          <w:iCs w:val="0"/>
          <w:caps/>
          <w:szCs w:val="20"/>
        </w:rPr>
        <w:fldChar w:fldCharType="end"/>
      </w:r>
    </w:p>
    <w:p>
      <w:pPr>
        <w:pStyle w:val="30"/>
        <w:tabs>
          <w:tab w:val="right" w:leader="dot" w:pos="8312"/>
        </w:tabs>
        <w:rPr>
          <w:i w:val="0"/>
          <w:iCs w:val="0"/>
        </w:rPr>
      </w:pPr>
      <w:r>
        <w:rPr>
          <w:rFonts w:ascii="仿宋" w:hAnsi="仿宋" w:eastAsia="仿宋"/>
          <w:i w:val="0"/>
          <w:iCs w:val="0"/>
          <w:caps/>
          <w:szCs w:val="20"/>
        </w:rPr>
        <w:fldChar w:fldCharType="begin"/>
      </w:r>
      <w:r>
        <w:rPr>
          <w:rFonts w:ascii="仿宋" w:hAnsi="仿宋" w:eastAsia="仿宋"/>
          <w:i w:val="0"/>
          <w:iCs w:val="0"/>
          <w:caps/>
          <w:szCs w:val="20"/>
        </w:rPr>
        <w:instrText xml:space="preserve"> HYPERLINK \l _Toc7887 </w:instrText>
      </w:r>
      <w:r>
        <w:rPr>
          <w:rFonts w:ascii="仿宋" w:hAnsi="仿宋" w:eastAsia="仿宋"/>
          <w:i w:val="0"/>
          <w:iCs w:val="0"/>
          <w:caps/>
          <w:szCs w:val="20"/>
        </w:rPr>
        <w:fldChar w:fldCharType="separate"/>
      </w:r>
      <w:r>
        <w:rPr>
          <w:rFonts w:hint="eastAsia" w:ascii="楷体" w:hAnsi="楷体" w:eastAsia="楷体" w:cs="楷体"/>
          <w:bCs/>
          <w:i w:val="0"/>
          <w:iCs w:val="0"/>
          <w:szCs w:val="32"/>
        </w:rPr>
        <w:t>（一）填报</w:t>
      </w:r>
      <w:r>
        <w:rPr>
          <w:rFonts w:hint="eastAsia" w:ascii="楷体" w:hAnsi="楷体" w:eastAsia="楷体" w:cs="楷体"/>
          <w:bCs/>
          <w:i w:val="0"/>
          <w:iCs w:val="0"/>
          <w:szCs w:val="32"/>
          <w:lang w:val="en-US" w:eastAsia="zh-CN"/>
        </w:rPr>
        <w:t>绩效评价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_Toc7887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2</w:t>
      </w:r>
      <w:r>
        <w:rPr>
          <w:i w:val="0"/>
          <w:iCs w:val="0"/>
        </w:rPr>
        <w:fldChar w:fldCharType="end"/>
      </w:r>
      <w:r>
        <w:rPr>
          <w:rFonts w:ascii="仿宋" w:hAnsi="仿宋" w:eastAsia="仿宋"/>
          <w:i w:val="0"/>
          <w:iCs w:val="0"/>
          <w:caps/>
          <w:szCs w:val="20"/>
        </w:rPr>
        <w:fldChar w:fldCharType="end"/>
      </w:r>
    </w:p>
    <w:p>
      <w:pPr>
        <w:pStyle w:val="30"/>
        <w:tabs>
          <w:tab w:val="right" w:leader="dot" w:pos="8312"/>
        </w:tabs>
        <w:rPr>
          <w:i w:val="0"/>
          <w:iCs w:val="0"/>
        </w:rPr>
      </w:pPr>
      <w:r>
        <w:rPr>
          <w:rFonts w:ascii="仿宋" w:hAnsi="仿宋" w:eastAsia="仿宋"/>
          <w:i w:val="0"/>
          <w:iCs w:val="0"/>
          <w:caps/>
          <w:szCs w:val="20"/>
        </w:rPr>
        <w:fldChar w:fldCharType="begin"/>
      </w:r>
      <w:r>
        <w:rPr>
          <w:rFonts w:ascii="仿宋" w:hAnsi="仿宋" w:eastAsia="仿宋"/>
          <w:i w:val="0"/>
          <w:iCs w:val="0"/>
          <w:caps/>
          <w:szCs w:val="20"/>
        </w:rPr>
        <w:instrText xml:space="preserve"> HYPERLINK \l _Toc1144 </w:instrText>
      </w:r>
      <w:r>
        <w:rPr>
          <w:rFonts w:ascii="仿宋" w:hAnsi="仿宋" w:eastAsia="仿宋"/>
          <w:i w:val="0"/>
          <w:iCs w:val="0"/>
          <w:caps/>
          <w:szCs w:val="20"/>
        </w:rPr>
        <w:fldChar w:fldCharType="separate"/>
      </w:r>
      <w:r>
        <w:rPr>
          <w:rFonts w:hint="eastAsia" w:ascii="楷体" w:hAnsi="楷体" w:eastAsia="楷体" w:cs="楷体"/>
          <w:bCs/>
          <w:i w:val="0"/>
          <w:iCs w:val="0"/>
          <w:szCs w:val="32"/>
          <w:lang w:val="en-US" w:eastAsia="zh-CN"/>
        </w:rPr>
        <w:t>（二）我的绩效评价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_Toc1144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3</w:t>
      </w:r>
      <w:r>
        <w:rPr>
          <w:i w:val="0"/>
          <w:iCs w:val="0"/>
        </w:rPr>
        <w:fldChar w:fldCharType="end"/>
      </w:r>
      <w:r>
        <w:rPr>
          <w:rFonts w:ascii="仿宋" w:hAnsi="仿宋" w:eastAsia="仿宋"/>
          <w:i w:val="0"/>
          <w:iCs w:val="0"/>
          <w:caps/>
          <w:szCs w:val="20"/>
        </w:rPr>
        <w:fldChar w:fldCharType="end"/>
      </w:r>
    </w:p>
    <w:p>
      <w:pPr>
        <w:pStyle w:val="47"/>
        <w:tabs>
          <w:tab w:val="right" w:leader="dot" w:pos="8312"/>
        </w:tabs>
      </w:pPr>
      <w:r>
        <w:rPr>
          <w:rFonts w:ascii="仿宋" w:hAnsi="仿宋" w:eastAsia="仿宋"/>
          <w:i w:val="0"/>
          <w:iCs w:val="0"/>
          <w:caps/>
          <w:szCs w:val="20"/>
        </w:rPr>
        <w:fldChar w:fldCharType="begin"/>
      </w:r>
      <w:r>
        <w:rPr>
          <w:rFonts w:ascii="仿宋" w:hAnsi="仿宋" w:eastAsia="仿宋"/>
          <w:i w:val="0"/>
          <w:iCs w:val="0"/>
          <w:caps/>
          <w:szCs w:val="20"/>
        </w:rPr>
        <w:instrText xml:space="preserve"> HYPERLINK \l _Toc16381 </w:instrText>
      </w:r>
      <w:r>
        <w:rPr>
          <w:rFonts w:ascii="仿宋" w:hAnsi="仿宋" w:eastAsia="仿宋"/>
          <w:i w:val="0"/>
          <w:iCs w:val="0"/>
          <w:caps/>
          <w:szCs w:val="20"/>
        </w:rPr>
        <w:fldChar w:fldCharType="separate"/>
      </w:r>
      <w:r>
        <w:rPr>
          <w:rFonts w:hint="eastAsia" w:ascii="黑体" w:hAnsi="黑体" w:eastAsia="黑体" w:cs="黑体"/>
          <w:szCs w:val="32"/>
        </w:rPr>
        <w:t>第三步：</w:t>
      </w:r>
      <w:r>
        <w:rPr>
          <w:rFonts w:hint="eastAsia" w:ascii="黑体" w:hAnsi="黑体" w:eastAsia="黑体" w:cs="黑体"/>
          <w:szCs w:val="32"/>
          <w:lang w:val="en-US" w:eastAsia="zh-CN"/>
        </w:rPr>
        <w:t>承担单位</w:t>
      </w:r>
      <w:r>
        <w:rPr>
          <w:rFonts w:hint="eastAsia" w:ascii="黑体" w:hAnsi="黑体" w:eastAsia="黑体" w:cs="黑体"/>
          <w:szCs w:val="32"/>
        </w:rPr>
        <w:t>登录平台</w:t>
      </w:r>
      <w:r>
        <w:tab/>
      </w:r>
      <w:r>
        <w:fldChar w:fldCharType="begin"/>
      </w:r>
      <w:r>
        <w:instrText xml:space="preserve"> PAGEREF _Toc16381 \h </w:instrText>
      </w:r>
      <w:r>
        <w:fldChar w:fldCharType="separate"/>
      </w:r>
      <w:r>
        <w:t>3</w:t>
      </w:r>
      <w:r>
        <w:fldChar w:fldCharType="end"/>
      </w:r>
      <w:r>
        <w:rPr>
          <w:rFonts w:ascii="仿宋" w:hAnsi="仿宋" w:eastAsia="仿宋"/>
          <w:i w:val="0"/>
          <w:iCs w:val="0"/>
          <w:caps/>
          <w:szCs w:val="20"/>
        </w:rPr>
        <w:fldChar w:fldCharType="end"/>
      </w:r>
    </w:p>
    <w:p>
      <w:pPr>
        <w:pStyle w:val="47"/>
        <w:tabs>
          <w:tab w:val="right" w:leader="dot" w:pos="8312"/>
        </w:tabs>
      </w:pPr>
      <w:r>
        <w:rPr>
          <w:rFonts w:ascii="仿宋" w:hAnsi="仿宋" w:eastAsia="仿宋"/>
          <w:i w:val="0"/>
          <w:iCs w:val="0"/>
          <w:caps/>
          <w:szCs w:val="20"/>
        </w:rPr>
        <w:fldChar w:fldCharType="begin"/>
      </w:r>
      <w:r>
        <w:rPr>
          <w:rFonts w:ascii="仿宋" w:hAnsi="仿宋" w:eastAsia="仿宋"/>
          <w:i w:val="0"/>
          <w:iCs w:val="0"/>
          <w:caps/>
          <w:szCs w:val="20"/>
        </w:rPr>
        <w:instrText xml:space="preserve"> HYPERLINK \l _Toc11741 </w:instrText>
      </w:r>
      <w:r>
        <w:rPr>
          <w:rFonts w:ascii="仿宋" w:hAnsi="仿宋" w:eastAsia="仿宋"/>
          <w:i w:val="0"/>
          <w:iCs w:val="0"/>
          <w:caps/>
          <w:szCs w:val="20"/>
        </w:rPr>
        <w:fldChar w:fldCharType="separate"/>
      </w:r>
      <w:r>
        <w:rPr>
          <w:rFonts w:hint="eastAsia" w:ascii="黑体" w:hAnsi="黑体" w:eastAsia="黑体" w:cs="黑体"/>
          <w:szCs w:val="32"/>
        </w:rPr>
        <w:t>第四步：</w:t>
      </w:r>
      <w:r>
        <w:rPr>
          <w:rFonts w:hint="eastAsia" w:ascii="黑体" w:hAnsi="黑体" w:eastAsia="黑体" w:cs="黑体"/>
          <w:szCs w:val="32"/>
          <w:lang w:val="en-US" w:eastAsia="zh-CN"/>
        </w:rPr>
        <w:t>承担单位</w:t>
      </w:r>
      <w:r>
        <w:rPr>
          <w:rFonts w:hint="eastAsia" w:ascii="黑体" w:eastAsia="黑体" w:cs="黑体"/>
          <w:szCs w:val="32"/>
          <w:lang w:val="en-US" w:eastAsia="zh-CN"/>
        </w:rPr>
        <w:t>绩效评价</w:t>
      </w:r>
      <w:r>
        <w:rPr>
          <w:rFonts w:hint="eastAsia" w:ascii="黑体" w:hAnsi="黑体" w:eastAsia="黑体" w:cs="黑体"/>
          <w:szCs w:val="32"/>
        </w:rPr>
        <w:t>审核</w:t>
      </w:r>
      <w:r>
        <w:tab/>
      </w:r>
      <w:r>
        <w:fldChar w:fldCharType="begin"/>
      </w:r>
      <w:r>
        <w:instrText xml:space="preserve"> PAGEREF _Toc11741 \h </w:instrText>
      </w:r>
      <w:r>
        <w:fldChar w:fldCharType="separate"/>
      </w:r>
      <w:r>
        <w:t>4</w:t>
      </w:r>
      <w:r>
        <w:fldChar w:fldCharType="end"/>
      </w:r>
      <w:r>
        <w:rPr>
          <w:rFonts w:ascii="仿宋" w:hAnsi="仿宋" w:eastAsia="仿宋"/>
          <w:i w:val="0"/>
          <w:iCs w:val="0"/>
          <w:caps/>
          <w:szCs w:val="20"/>
        </w:rPr>
        <w:fldChar w:fldCharType="end"/>
      </w:r>
    </w:p>
    <w:p>
      <w:pPr>
        <w:pStyle w:val="30"/>
        <w:tabs>
          <w:tab w:val="right" w:leader="dot" w:pos="8312"/>
        </w:tabs>
        <w:rPr>
          <w:rFonts w:ascii="仿宋" w:hAnsi="仿宋" w:eastAsia="仿宋"/>
          <w:i w:val="0"/>
          <w:iCs w:val="0"/>
          <w:caps/>
          <w:szCs w:val="20"/>
        </w:rPr>
      </w:pPr>
      <w:r>
        <w:rPr>
          <w:rFonts w:ascii="仿宋" w:hAnsi="仿宋" w:eastAsia="仿宋"/>
          <w:i w:val="0"/>
          <w:iCs w:val="0"/>
          <w:caps/>
          <w:szCs w:val="20"/>
        </w:rPr>
        <w:fldChar w:fldCharType="begin"/>
      </w:r>
      <w:r>
        <w:rPr>
          <w:rFonts w:ascii="仿宋" w:hAnsi="仿宋" w:eastAsia="仿宋"/>
          <w:i w:val="0"/>
          <w:iCs w:val="0"/>
          <w:caps/>
          <w:szCs w:val="20"/>
        </w:rPr>
        <w:instrText xml:space="preserve"> HYPERLINK \l _Toc4389 </w:instrText>
      </w:r>
      <w:r>
        <w:rPr>
          <w:rFonts w:ascii="仿宋" w:hAnsi="仿宋" w:eastAsia="仿宋"/>
          <w:i w:val="0"/>
          <w:iCs w:val="0"/>
          <w:caps/>
          <w:szCs w:val="20"/>
        </w:rPr>
        <w:fldChar w:fldCharType="separate"/>
      </w:r>
      <w:r>
        <w:rPr>
          <w:rFonts w:hint="eastAsia" w:ascii="仿宋" w:hAnsi="仿宋" w:eastAsia="仿宋"/>
          <w:i w:val="0"/>
          <w:iCs w:val="0"/>
          <w:caps/>
          <w:szCs w:val="20"/>
        </w:rPr>
        <w:t>（一）</w:t>
      </w:r>
      <w:r>
        <w:rPr>
          <w:rFonts w:hint="eastAsia" w:ascii="仿宋" w:hAnsi="仿宋" w:eastAsia="仿宋"/>
          <w:i w:val="0"/>
          <w:iCs w:val="0"/>
          <w:caps/>
          <w:szCs w:val="20"/>
          <w:lang w:val="en-US" w:eastAsia="zh-CN"/>
        </w:rPr>
        <w:t>审核绩效评价</w:t>
      </w:r>
      <w:r>
        <w:rPr>
          <w:rFonts w:ascii="仿宋" w:hAnsi="仿宋" w:eastAsia="仿宋"/>
          <w:i w:val="0"/>
          <w:iCs w:val="0"/>
          <w:caps/>
          <w:szCs w:val="20"/>
        </w:rPr>
        <w:tab/>
      </w:r>
      <w:r>
        <w:rPr>
          <w:rFonts w:ascii="仿宋" w:hAnsi="仿宋" w:eastAsia="仿宋"/>
          <w:i w:val="0"/>
          <w:iCs w:val="0"/>
          <w:caps/>
          <w:szCs w:val="20"/>
        </w:rPr>
        <w:fldChar w:fldCharType="begin"/>
      </w:r>
      <w:r>
        <w:rPr>
          <w:rFonts w:ascii="仿宋" w:hAnsi="仿宋" w:eastAsia="仿宋"/>
          <w:i w:val="0"/>
          <w:iCs w:val="0"/>
          <w:caps/>
          <w:szCs w:val="20"/>
        </w:rPr>
        <w:instrText xml:space="preserve"> PAGEREF _Toc4389 \h </w:instrText>
      </w:r>
      <w:r>
        <w:rPr>
          <w:rFonts w:ascii="仿宋" w:hAnsi="仿宋" w:eastAsia="仿宋"/>
          <w:i w:val="0"/>
          <w:iCs w:val="0"/>
          <w:caps/>
          <w:szCs w:val="20"/>
        </w:rPr>
        <w:fldChar w:fldCharType="separate"/>
      </w:r>
      <w:r>
        <w:rPr>
          <w:rFonts w:ascii="仿宋" w:hAnsi="仿宋" w:eastAsia="仿宋"/>
          <w:i w:val="0"/>
          <w:iCs w:val="0"/>
          <w:caps/>
          <w:szCs w:val="20"/>
        </w:rPr>
        <w:t>4</w:t>
      </w:r>
      <w:r>
        <w:rPr>
          <w:rFonts w:ascii="仿宋" w:hAnsi="仿宋" w:eastAsia="仿宋"/>
          <w:i w:val="0"/>
          <w:iCs w:val="0"/>
          <w:caps/>
          <w:szCs w:val="20"/>
        </w:rPr>
        <w:fldChar w:fldCharType="end"/>
      </w:r>
      <w:r>
        <w:rPr>
          <w:rFonts w:ascii="仿宋" w:hAnsi="仿宋" w:eastAsia="仿宋"/>
          <w:i w:val="0"/>
          <w:iCs w:val="0"/>
          <w:caps/>
          <w:szCs w:val="20"/>
        </w:rPr>
        <w:fldChar w:fldCharType="end"/>
      </w:r>
    </w:p>
    <w:p>
      <w:pPr>
        <w:pStyle w:val="30"/>
        <w:tabs>
          <w:tab w:val="right" w:leader="dot" w:pos="8312"/>
        </w:tabs>
        <w:rPr>
          <w:rFonts w:ascii="仿宋" w:hAnsi="仿宋" w:eastAsia="仿宋"/>
          <w:i w:val="0"/>
          <w:iCs w:val="0"/>
          <w:caps/>
          <w:szCs w:val="20"/>
        </w:rPr>
      </w:pPr>
      <w:r>
        <w:rPr>
          <w:rFonts w:ascii="仿宋" w:hAnsi="仿宋" w:eastAsia="仿宋"/>
          <w:i w:val="0"/>
          <w:iCs w:val="0"/>
          <w:caps/>
          <w:szCs w:val="20"/>
        </w:rPr>
        <w:fldChar w:fldCharType="begin"/>
      </w:r>
      <w:r>
        <w:rPr>
          <w:rFonts w:ascii="仿宋" w:hAnsi="仿宋" w:eastAsia="仿宋"/>
          <w:i w:val="0"/>
          <w:iCs w:val="0"/>
          <w:caps/>
          <w:szCs w:val="20"/>
        </w:rPr>
        <w:instrText xml:space="preserve"> HYPERLINK \l _Toc30216 </w:instrText>
      </w:r>
      <w:r>
        <w:rPr>
          <w:rFonts w:ascii="仿宋" w:hAnsi="仿宋" w:eastAsia="仿宋"/>
          <w:i w:val="0"/>
          <w:iCs w:val="0"/>
          <w:caps/>
          <w:szCs w:val="20"/>
        </w:rPr>
        <w:fldChar w:fldCharType="separate"/>
      </w:r>
      <w:r>
        <w:rPr>
          <w:rFonts w:hint="eastAsia" w:ascii="仿宋" w:hAnsi="仿宋" w:eastAsia="仿宋"/>
          <w:i w:val="0"/>
          <w:iCs w:val="0"/>
          <w:caps/>
          <w:szCs w:val="20"/>
          <w:lang w:val="en-US" w:eastAsia="zh-CN"/>
        </w:rPr>
        <w:t>（二） 查询绩效评价</w:t>
      </w:r>
      <w:r>
        <w:rPr>
          <w:rFonts w:ascii="仿宋" w:hAnsi="仿宋" w:eastAsia="仿宋"/>
          <w:i w:val="0"/>
          <w:iCs w:val="0"/>
          <w:caps/>
          <w:szCs w:val="20"/>
        </w:rPr>
        <w:tab/>
      </w:r>
      <w:r>
        <w:rPr>
          <w:rFonts w:ascii="仿宋" w:hAnsi="仿宋" w:eastAsia="仿宋"/>
          <w:i w:val="0"/>
          <w:iCs w:val="0"/>
          <w:caps/>
          <w:szCs w:val="20"/>
        </w:rPr>
        <w:fldChar w:fldCharType="begin"/>
      </w:r>
      <w:r>
        <w:rPr>
          <w:rFonts w:ascii="仿宋" w:hAnsi="仿宋" w:eastAsia="仿宋"/>
          <w:i w:val="0"/>
          <w:iCs w:val="0"/>
          <w:caps/>
          <w:szCs w:val="20"/>
        </w:rPr>
        <w:instrText xml:space="preserve"> PAGEREF _Toc30216 \h </w:instrText>
      </w:r>
      <w:r>
        <w:rPr>
          <w:rFonts w:ascii="仿宋" w:hAnsi="仿宋" w:eastAsia="仿宋"/>
          <w:i w:val="0"/>
          <w:iCs w:val="0"/>
          <w:caps/>
          <w:szCs w:val="20"/>
        </w:rPr>
        <w:fldChar w:fldCharType="separate"/>
      </w:r>
      <w:r>
        <w:rPr>
          <w:rFonts w:ascii="仿宋" w:hAnsi="仿宋" w:eastAsia="仿宋"/>
          <w:i w:val="0"/>
          <w:iCs w:val="0"/>
          <w:caps/>
          <w:szCs w:val="20"/>
        </w:rPr>
        <w:t>5</w:t>
      </w:r>
      <w:r>
        <w:rPr>
          <w:rFonts w:ascii="仿宋" w:hAnsi="仿宋" w:eastAsia="仿宋"/>
          <w:i w:val="0"/>
          <w:iCs w:val="0"/>
          <w:caps/>
          <w:szCs w:val="20"/>
        </w:rPr>
        <w:fldChar w:fldCharType="end"/>
      </w:r>
      <w:r>
        <w:rPr>
          <w:rFonts w:ascii="仿宋" w:hAnsi="仿宋" w:eastAsia="仿宋"/>
          <w:i w:val="0"/>
          <w:iCs w:val="0"/>
          <w:caps/>
          <w:szCs w:val="20"/>
        </w:rPr>
        <w:fldChar w:fldCharType="end"/>
      </w:r>
    </w:p>
    <w:p>
      <w:pPr>
        <w:pStyle w:val="47"/>
        <w:tabs>
          <w:tab w:val="right" w:leader="dot" w:pos="8312"/>
        </w:tabs>
      </w:pPr>
      <w:r>
        <w:rPr>
          <w:rFonts w:ascii="仿宋" w:hAnsi="仿宋" w:eastAsia="仿宋"/>
          <w:i w:val="0"/>
          <w:iCs w:val="0"/>
          <w:caps/>
          <w:szCs w:val="20"/>
        </w:rPr>
        <w:fldChar w:fldCharType="begin"/>
      </w:r>
      <w:r>
        <w:rPr>
          <w:rFonts w:ascii="仿宋" w:hAnsi="仿宋" w:eastAsia="仿宋"/>
          <w:i w:val="0"/>
          <w:iCs w:val="0"/>
          <w:caps/>
          <w:szCs w:val="20"/>
        </w:rPr>
        <w:instrText xml:space="preserve"> HYPERLINK \l _Toc6874 </w:instrText>
      </w:r>
      <w:r>
        <w:rPr>
          <w:rFonts w:ascii="仿宋" w:hAnsi="仿宋" w:eastAsia="仿宋"/>
          <w:i w:val="0"/>
          <w:iCs w:val="0"/>
          <w:caps/>
          <w:szCs w:val="20"/>
        </w:rPr>
        <w:fldChar w:fldCharType="separate"/>
      </w:r>
      <w:r>
        <w:rPr>
          <w:rFonts w:hint="eastAsia" w:ascii="黑体" w:hAnsi="黑体" w:eastAsia="黑体" w:cs="黑体"/>
          <w:szCs w:val="32"/>
        </w:rPr>
        <w:t>第</w:t>
      </w:r>
      <w:r>
        <w:rPr>
          <w:rFonts w:hint="eastAsia" w:ascii="黑体" w:eastAsia="黑体" w:cs="黑体"/>
          <w:szCs w:val="32"/>
          <w:lang w:val="en-US" w:eastAsia="zh-CN"/>
        </w:rPr>
        <w:t>五</w:t>
      </w:r>
      <w:r>
        <w:rPr>
          <w:rFonts w:hint="eastAsia" w:ascii="黑体" w:hAnsi="黑体" w:eastAsia="黑体" w:cs="黑体"/>
          <w:szCs w:val="32"/>
        </w:rPr>
        <w:t>步：</w:t>
      </w:r>
      <w:r>
        <w:rPr>
          <w:rFonts w:hint="eastAsia" w:ascii="黑体" w:hAnsi="黑体" w:eastAsia="黑体" w:cs="黑体"/>
          <w:szCs w:val="32"/>
          <w:lang w:val="en-US" w:eastAsia="zh-CN"/>
        </w:rPr>
        <w:t>推荐单位登录平台</w:t>
      </w:r>
      <w:r>
        <w:tab/>
      </w:r>
      <w:r>
        <w:fldChar w:fldCharType="begin"/>
      </w:r>
      <w:r>
        <w:instrText xml:space="preserve"> PAGEREF _Toc6874 \h </w:instrText>
      </w:r>
      <w:r>
        <w:fldChar w:fldCharType="separate"/>
      </w:r>
      <w:r>
        <w:t>6</w:t>
      </w:r>
      <w:r>
        <w:fldChar w:fldCharType="end"/>
      </w:r>
      <w:r>
        <w:rPr>
          <w:rFonts w:ascii="仿宋" w:hAnsi="仿宋" w:eastAsia="仿宋"/>
          <w:i w:val="0"/>
          <w:iCs w:val="0"/>
          <w:caps/>
          <w:szCs w:val="20"/>
        </w:rPr>
        <w:fldChar w:fldCharType="end"/>
      </w:r>
    </w:p>
    <w:p>
      <w:pPr>
        <w:pStyle w:val="47"/>
        <w:tabs>
          <w:tab w:val="right" w:leader="dot" w:pos="8312"/>
        </w:tabs>
      </w:pPr>
      <w:r>
        <w:rPr>
          <w:rFonts w:ascii="仿宋" w:hAnsi="仿宋" w:eastAsia="仿宋"/>
          <w:i w:val="0"/>
          <w:iCs w:val="0"/>
          <w:caps/>
          <w:szCs w:val="20"/>
        </w:rPr>
        <w:fldChar w:fldCharType="begin"/>
      </w:r>
      <w:r>
        <w:rPr>
          <w:rFonts w:ascii="仿宋" w:hAnsi="仿宋" w:eastAsia="仿宋"/>
          <w:i w:val="0"/>
          <w:iCs w:val="0"/>
          <w:caps/>
          <w:szCs w:val="20"/>
        </w:rPr>
        <w:instrText xml:space="preserve"> HYPERLINK \l _Toc29411 </w:instrText>
      </w:r>
      <w:r>
        <w:rPr>
          <w:rFonts w:ascii="仿宋" w:hAnsi="仿宋" w:eastAsia="仿宋"/>
          <w:i w:val="0"/>
          <w:iCs w:val="0"/>
          <w:caps/>
          <w:szCs w:val="20"/>
        </w:rPr>
        <w:fldChar w:fldCharType="separate"/>
      </w:r>
      <w:r>
        <w:rPr>
          <w:rFonts w:hint="eastAsia" w:ascii="黑体" w:hAnsi="黑体" w:eastAsia="黑体" w:cs="黑体"/>
          <w:szCs w:val="32"/>
        </w:rPr>
        <w:t>第</w:t>
      </w:r>
      <w:r>
        <w:rPr>
          <w:rFonts w:hint="eastAsia" w:ascii="黑体" w:eastAsia="黑体" w:cs="黑体"/>
          <w:szCs w:val="32"/>
          <w:lang w:val="en-US" w:eastAsia="zh-CN"/>
        </w:rPr>
        <w:t>六</w:t>
      </w:r>
      <w:r>
        <w:rPr>
          <w:rFonts w:hint="eastAsia" w:ascii="黑体" w:hAnsi="黑体" w:eastAsia="黑体" w:cs="黑体"/>
          <w:szCs w:val="32"/>
        </w:rPr>
        <w:t>步：</w:t>
      </w:r>
      <w:r>
        <w:rPr>
          <w:rFonts w:hint="eastAsia" w:ascii="黑体" w:hAnsi="黑体" w:eastAsia="黑体" w:cs="黑体"/>
          <w:szCs w:val="32"/>
          <w:lang w:val="en-US" w:eastAsia="zh-CN"/>
        </w:rPr>
        <w:t>推荐单位</w:t>
      </w:r>
      <w:r>
        <w:rPr>
          <w:rFonts w:hint="eastAsia" w:ascii="黑体" w:eastAsia="黑体" w:cs="黑体"/>
          <w:szCs w:val="32"/>
          <w:lang w:val="en-US" w:eastAsia="zh-CN"/>
        </w:rPr>
        <w:t>审核绩效评价</w:t>
      </w:r>
      <w:r>
        <w:tab/>
      </w:r>
      <w:r>
        <w:fldChar w:fldCharType="begin"/>
      </w:r>
      <w:r>
        <w:instrText xml:space="preserve"> PAGEREF _Toc29411 \h </w:instrText>
      </w:r>
      <w:r>
        <w:fldChar w:fldCharType="separate"/>
      </w:r>
      <w:r>
        <w:t>7</w:t>
      </w:r>
      <w:r>
        <w:fldChar w:fldCharType="end"/>
      </w:r>
      <w:r>
        <w:rPr>
          <w:rFonts w:ascii="仿宋" w:hAnsi="仿宋" w:eastAsia="仿宋"/>
          <w:i w:val="0"/>
          <w:iCs w:val="0"/>
          <w:caps/>
          <w:szCs w:val="20"/>
        </w:rPr>
        <w:fldChar w:fldCharType="end"/>
      </w:r>
    </w:p>
    <w:p>
      <w:pPr>
        <w:pStyle w:val="30"/>
        <w:tabs>
          <w:tab w:val="right" w:leader="dot" w:pos="8312"/>
        </w:tabs>
        <w:rPr>
          <w:rFonts w:ascii="仿宋" w:hAnsi="仿宋" w:eastAsia="仿宋"/>
          <w:i w:val="0"/>
          <w:iCs w:val="0"/>
          <w:caps/>
          <w:szCs w:val="20"/>
        </w:rPr>
      </w:pPr>
      <w:r>
        <w:rPr>
          <w:rFonts w:ascii="仿宋" w:hAnsi="仿宋" w:eastAsia="仿宋"/>
          <w:i w:val="0"/>
          <w:iCs w:val="0"/>
          <w:caps/>
          <w:szCs w:val="20"/>
        </w:rPr>
        <w:fldChar w:fldCharType="begin"/>
      </w:r>
      <w:r>
        <w:rPr>
          <w:rFonts w:ascii="仿宋" w:hAnsi="仿宋" w:eastAsia="仿宋"/>
          <w:i w:val="0"/>
          <w:iCs w:val="0"/>
          <w:caps/>
          <w:szCs w:val="20"/>
        </w:rPr>
        <w:instrText xml:space="preserve"> HYPERLINK \l _Toc5247 </w:instrText>
      </w:r>
      <w:r>
        <w:rPr>
          <w:rFonts w:ascii="仿宋" w:hAnsi="仿宋" w:eastAsia="仿宋"/>
          <w:i w:val="0"/>
          <w:iCs w:val="0"/>
          <w:caps/>
          <w:szCs w:val="20"/>
        </w:rPr>
        <w:fldChar w:fldCharType="separate"/>
      </w:r>
      <w:r>
        <w:rPr>
          <w:rFonts w:hint="eastAsia" w:ascii="仿宋" w:hAnsi="仿宋" w:eastAsia="仿宋"/>
          <w:i w:val="0"/>
          <w:iCs w:val="0"/>
          <w:caps/>
          <w:szCs w:val="20"/>
          <w:lang w:val="en-US" w:eastAsia="zh-CN"/>
        </w:rPr>
        <w:t>（一）推荐单位审核绩效评价</w:t>
      </w:r>
      <w:r>
        <w:rPr>
          <w:rFonts w:ascii="仿宋" w:hAnsi="仿宋" w:eastAsia="仿宋"/>
          <w:i w:val="0"/>
          <w:iCs w:val="0"/>
          <w:caps/>
          <w:szCs w:val="20"/>
        </w:rPr>
        <w:tab/>
      </w:r>
      <w:r>
        <w:rPr>
          <w:rFonts w:ascii="仿宋" w:hAnsi="仿宋" w:eastAsia="仿宋"/>
          <w:i w:val="0"/>
          <w:iCs w:val="0"/>
          <w:caps/>
          <w:szCs w:val="20"/>
        </w:rPr>
        <w:fldChar w:fldCharType="begin"/>
      </w:r>
      <w:r>
        <w:rPr>
          <w:rFonts w:ascii="仿宋" w:hAnsi="仿宋" w:eastAsia="仿宋"/>
          <w:i w:val="0"/>
          <w:iCs w:val="0"/>
          <w:caps/>
          <w:szCs w:val="20"/>
        </w:rPr>
        <w:instrText xml:space="preserve"> PAGEREF _Toc5247 \h </w:instrText>
      </w:r>
      <w:r>
        <w:rPr>
          <w:rFonts w:ascii="仿宋" w:hAnsi="仿宋" w:eastAsia="仿宋"/>
          <w:i w:val="0"/>
          <w:iCs w:val="0"/>
          <w:caps/>
          <w:szCs w:val="20"/>
        </w:rPr>
        <w:fldChar w:fldCharType="separate"/>
      </w:r>
      <w:r>
        <w:rPr>
          <w:rFonts w:ascii="仿宋" w:hAnsi="仿宋" w:eastAsia="仿宋"/>
          <w:i w:val="0"/>
          <w:iCs w:val="0"/>
          <w:caps/>
          <w:szCs w:val="20"/>
        </w:rPr>
        <w:t>7</w:t>
      </w:r>
      <w:r>
        <w:rPr>
          <w:rFonts w:ascii="仿宋" w:hAnsi="仿宋" w:eastAsia="仿宋"/>
          <w:i w:val="0"/>
          <w:iCs w:val="0"/>
          <w:caps/>
          <w:szCs w:val="20"/>
        </w:rPr>
        <w:fldChar w:fldCharType="end"/>
      </w:r>
      <w:r>
        <w:rPr>
          <w:rFonts w:ascii="仿宋" w:hAnsi="仿宋" w:eastAsia="仿宋"/>
          <w:i w:val="0"/>
          <w:iCs w:val="0"/>
          <w:caps/>
          <w:szCs w:val="20"/>
        </w:rPr>
        <w:fldChar w:fldCharType="end"/>
      </w:r>
    </w:p>
    <w:p>
      <w:pPr>
        <w:pStyle w:val="30"/>
        <w:tabs>
          <w:tab w:val="right" w:leader="dot" w:pos="8312"/>
        </w:tabs>
        <w:rPr>
          <w:rFonts w:ascii="仿宋" w:hAnsi="仿宋" w:eastAsia="仿宋"/>
          <w:i w:val="0"/>
          <w:iCs w:val="0"/>
          <w:caps/>
          <w:szCs w:val="20"/>
        </w:rPr>
      </w:pPr>
      <w:r>
        <w:rPr>
          <w:rFonts w:ascii="仿宋" w:hAnsi="仿宋" w:eastAsia="仿宋"/>
          <w:i w:val="0"/>
          <w:iCs w:val="0"/>
          <w:caps/>
          <w:szCs w:val="20"/>
        </w:rPr>
        <w:fldChar w:fldCharType="begin"/>
      </w:r>
      <w:r>
        <w:rPr>
          <w:rFonts w:ascii="仿宋" w:hAnsi="仿宋" w:eastAsia="仿宋"/>
          <w:i w:val="0"/>
          <w:iCs w:val="0"/>
          <w:caps/>
          <w:szCs w:val="20"/>
        </w:rPr>
        <w:instrText xml:space="preserve"> HYPERLINK \l _Toc31475 </w:instrText>
      </w:r>
      <w:r>
        <w:rPr>
          <w:rFonts w:ascii="仿宋" w:hAnsi="仿宋" w:eastAsia="仿宋"/>
          <w:i w:val="0"/>
          <w:iCs w:val="0"/>
          <w:caps/>
          <w:szCs w:val="20"/>
        </w:rPr>
        <w:fldChar w:fldCharType="separate"/>
      </w:r>
      <w:r>
        <w:rPr>
          <w:rFonts w:hint="eastAsia" w:ascii="仿宋" w:hAnsi="仿宋" w:eastAsia="仿宋"/>
          <w:i w:val="0"/>
          <w:iCs w:val="0"/>
          <w:caps/>
          <w:szCs w:val="20"/>
          <w:lang w:val="en-US" w:eastAsia="zh-CN"/>
        </w:rPr>
        <w:t>（二） 查询绩效评价</w:t>
      </w:r>
      <w:r>
        <w:rPr>
          <w:rFonts w:ascii="仿宋" w:hAnsi="仿宋" w:eastAsia="仿宋"/>
          <w:i w:val="0"/>
          <w:iCs w:val="0"/>
          <w:caps/>
          <w:szCs w:val="20"/>
        </w:rPr>
        <w:tab/>
      </w:r>
      <w:r>
        <w:rPr>
          <w:rFonts w:ascii="仿宋" w:hAnsi="仿宋" w:eastAsia="仿宋"/>
          <w:i w:val="0"/>
          <w:iCs w:val="0"/>
          <w:caps/>
          <w:szCs w:val="20"/>
        </w:rPr>
        <w:fldChar w:fldCharType="begin"/>
      </w:r>
      <w:r>
        <w:rPr>
          <w:rFonts w:ascii="仿宋" w:hAnsi="仿宋" w:eastAsia="仿宋"/>
          <w:i w:val="0"/>
          <w:iCs w:val="0"/>
          <w:caps/>
          <w:szCs w:val="20"/>
        </w:rPr>
        <w:instrText xml:space="preserve"> PAGEREF _Toc31475 \h </w:instrText>
      </w:r>
      <w:r>
        <w:rPr>
          <w:rFonts w:ascii="仿宋" w:hAnsi="仿宋" w:eastAsia="仿宋"/>
          <w:i w:val="0"/>
          <w:iCs w:val="0"/>
          <w:caps/>
          <w:szCs w:val="20"/>
        </w:rPr>
        <w:fldChar w:fldCharType="separate"/>
      </w:r>
      <w:r>
        <w:rPr>
          <w:rFonts w:ascii="仿宋" w:hAnsi="仿宋" w:eastAsia="仿宋"/>
          <w:i w:val="0"/>
          <w:iCs w:val="0"/>
          <w:caps/>
          <w:szCs w:val="20"/>
        </w:rPr>
        <w:t>8</w:t>
      </w:r>
      <w:r>
        <w:rPr>
          <w:rFonts w:ascii="仿宋" w:hAnsi="仿宋" w:eastAsia="仿宋"/>
          <w:i w:val="0"/>
          <w:iCs w:val="0"/>
          <w:caps/>
          <w:szCs w:val="20"/>
        </w:rPr>
        <w:fldChar w:fldCharType="end"/>
      </w:r>
      <w:r>
        <w:rPr>
          <w:rFonts w:ascii="仿宋" w:hAnsi="仿宋" w:eastAsia="仿宋"/>
          <w:i w:val="0"/>
          <w:iCs w:val="0"/>
          <w:caps/>
          <w:szCs w:val="20"/>
        </w:rPr>
        <w:fldChar w:fldCharType="end"/>
      </w:r>
    </w:p>
    <w:p>
      <w:pPr>
        <w:spacing w:line="360" w:lineRule="auto"/>
        <w:rPr>
          <w:rFonts w:ascii="仿宋" w:hAnsi="仿宋" w:eastAsia="仿宋"/>
          <w:caps/>
          <w:szCs w:val="24"/>
        </w:rPr>
      </w:pPr>
      <w:r>
        <w:rPr>
          <w:rFonts w:ascii="仿宋" w:hAnsi="仿宋" w:eastAsia="仿宋"/>
          <w:i w:val="0"/>
          <w:iCs w:val="0"/>
          <w:caps/>
          <w:szCs w:val="20"/>
        </w:rPr>
        <w:fldChar w:fldCharType="end"/>
      </w:r>
    </w:p>
    <w:p>
      <w:pPr>
        <w:pStyle w:val="5"/>
        <w:sectPr>
          <w:headerReference r:id="rId3" w:type="default"/>
          <w:footerReference r:id="rId4" w:type="default"/>
          <w:pgSz w:w="11906" w:h="16838"/>
          <w:pgMar w:top="1440" w:right="1797" w:bottom="1440" w:left="1797" w:header="1134" w:footer="850" w:gutter="0"/>
          <w:pgNumType w:start="1"/>
          <w:cols w:space="425" w:num="1"/>
          <w:docGrid w:type="linesAndChars" w:linePitch="326" w:charSpace="0"/>
        </w:sectPr>
      </w:pPr>
    </w:p>
    <w:p>
      <w:pPr>
        <w:pStyle w:val="6"/>
        <w:outlineLvl w:val="1"/>
        <w:rPr>
          <w:rFonts w:hint="eastAsia" w:ascii="黑体" w:hAnsi="黑体" w:eastAsia="黑体" w:cs="黑体"/>
          <w:sz w:val="32"/>
          <w:szCs w:val="32"/>
        </w:rPr>
      </w:pPr>
      <w:bookmarkStart w:id="3" w:name="_Toc28656"/>
      <w:r>
        <w:rPr>
          <w:rFonts w:hint="eastAsia" w:ascii="黑体" w:hAnsi="黑体" w:eastAsia="黑体" w:cs="黑体"/>
          <w:sz w:val="32"/>
          <w:szCs w:val="32"/>
        </w:rPr>
        <w:t>第一步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项目</w:t>
      </w:r>
      <w:r>
        <w:rPr>
          <w:rFonts w:hint="eastAsia" w:ascii="黑体" w:eastAsia="黑体" w:cs="黑体"/>
          <w:sz w:val="32"/>
          <w:szCs w:val="32"/>
          <w:lang w:val="en-US" w:eastAsia="zh-CN"/>
        </w:rPr>
        <w:t>负责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人</w:t>
      </w:r>
      <w:r>
        <w:rPr>
          <w:rFonts w:hint="eastAsia" w:ascii="黑体" w:hAnsi="黑体" w:eastAsia="黑体" w:cs="黑体"/>
          <w:sz w:val="32"/>
          <w:szCs w:val="32"/>
        </w:rPr>
        <w:t>登录平台</w:t>
      </w:r>
      <w:bookmarkEnd w:id="3"/>
    </w:p>
    <w:p>
      <w:pPr>
        <w:pStyle w:val="2"/>
        <w:spacing w:before="0" w:beforeLines="0" w:after="0" w:afterLines="0" w:line="560" w:lineRule="exact"/>
        <w:ind w:firstLine="56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HYPERLINK "http://61.187.87.50/main/" \l "/login"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通过湖南省科学技术厅官网（https://kjt.hunan.gov.cn/）—政务服务栏目—登录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湖南科技云（试运行）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或者通过输入http://hnkjy.kjt.hunan.gov.cn/main/#/login网址进入平台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登录界面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，使用湖南省科技管理信息系统公共服务平台账号和密码，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登录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科技云平台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后进入“科技项目管理系统”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如图1和图2所示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5275580" cy="2895600"/>
            <wp:effectExtent l="0" t="0" r="127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 xml:space="preserve">图1 </w:t>
      </w:r>
      <w:r>
        <w:rPr>
          <w:rFonts w:hint="eastAsia"/>
          <w:lang w:val="en-US" w:eastAsia="zh-CN"/>
        </w:rPr>
        <w:t>湖南科技云（项目申报人）</w:t>
      </w:r>
      <w:r>
        <w:rPr>
          <w:rFonts w:hint="eastAsia"/>
        </w:rPr>
        <w:t>登录界面</w:t>
      </w:r>
    </w:p>
    <w:p>
      <w:pPr>
        <w:jc w:val="center"/>
      </w:pPr>
      <w:r>
        <w:drawing>
          <wp:inline distT="0" distB="0" distL="114300" distR="114300">
            <wp:extent cx="5048885" cy="2901315"/>
            <wp:effectExtent l="0" t="0" r="18415" b="13335"/>
            <wp:docPr id="12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true"/>
                    </pic:cNvPicPr>
                  </pic:nvPicPr>
                  <pic:blipFill>
                    <a:blip r:embed="rId8"/>
                    <a:srcRect b="21079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 xml:space="preserve">图2 </w:t>
      </w:r>
      <w:r>
        <w:rPr>
          <w:rFonts w:hint="eastAsia"/>
          <w:lang w:val="en-US" w:eastAsia="zh-CN"/>
        </w:rPr>
        <w:t>湖南</w:t>
      </w:r>
      <w:r>
        <w:rPr>
          <w:rFonts w:hint="eastAsia"/>
        </w:rPr>
        <w:t>科技云平台内门户界面</w:t>
      </w:r>
    </w:p>
    <w:p>
      <w:pPr>
        <w:pStyle w:val="6"/>
        <w:outlineLvl w:val="1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bookmarkStart w:id="4" w:name="_Toc155965507"/>
      <w:bookmarkStart w:id="5" w:name="_Toc3017"/>
      <w:r>
        <w:rPr>
          <w:rFonts w:hint="eastAsia" w:ascii="黑体" w:hAnsi="黑体" w:eastAsia="黑体" w:cs="黑体"/>
          <w:sz w:val="32"/>
          <w:szCs w:val="32"/>
        </w:rPr>
        <w:t>第二步：</w:t>
      </w:r>
      <w:r>
        <w:rPr>
          <w:rFonts w:hint="eastAsia" w:ascii="黑体" w:eastAsia="黑体" w:cs="黑体"/>
          <w:sz w:val="32"/>
          <w:szCs w:val="32"/>
          <w:lang w:val="en-US" w:eastAsia="zh-CN"/>
        </w:rPr>
        <w:t>项目负责人</w:t>
      </w:r>
      <w:r>
        <w:rPr>
          <w:rFonts w:hint="eastAsia" w:ascii="黑体" w:hAnsi="黑体" w:eastAsia="黑体" w:cs="黑体"/>
          <w:sz w:val="32"/>
          <w:szCs w:val="32"/>
        </w:rPr>
        <w:t>填报</w:t>
      </w:r>
      <w:bookmarkEnd w:id="4"/>
      <w:r>
        <w:rPr>
          <w:rFonts w:hint="eastAsia" w:ascii="黑体" w:eastAsia="黑体" w:cs="黑体"/>
          <w:sz w:val="32"/>
          <w:szCs w:val="32"/>
          <w:lang w:val="en-US" w:eastAsia="zh-CN"/>
        </w:rPr>
        <w:t>绩效评价</w:t>
      </w:r>
      <w:bookmarkEnd w:id="5"/>
    </w:p>
    <w:p>
      <w:pPr>
        <w:pStyle w:val="7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6" w:name="_Toc7887"/>
      <w:r>
        <w:rPr>
          <w:rFonts w:hint="eastAsia" w:ascii="楷体" w:hAnsi="楷体" w:eastAsia="楷体" w:cs="楷体"/>
          <w:b/>
          <w:bCs/>
          <w:sz w:val="32"/>
          <w:szCs w:val="32"/>
        </w:rPr>
        <w:t>（一）填报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绩效评价</w:t>
      </w:r>
      <w:bookmarkEnd w:id="6"/>
    </w:p>
    <w:p>
      <w:pPr>
        <w:pStyle w:val="2"/>
        <w:spacing w:before="0" w:beforeLines="0" w:after="0" w:afterLines="0" w:line="560" w:lineRule="exact"/>
        <w:ind w:firstLine="56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1.点击左侧“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绩效评价-我的绩效评价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”功能菜单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如图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所示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pStyle w:val="2"/>
        <w:spacing w:before="0" w:beforeLines="0" w:after="0" w:afterLines="0" w:line="560" w:lineRule="exact"/>
        <w:ind w:firstLine="560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2.点击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操作列【填报】按钮进入绩效评价填报界面。如图4所示。</w:t>
      </w:r>
    </w:p>
    <w:p>
      <w:pPr>
        <w:pStyle w:val="2"/>
        <w:spacing w:before="0" w:beforeLines="0" w:after="0" w:afterLines="0" w:line="560" w:lineRule="exact"/>
        <w:ind w:firstLine="56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.填写完成后，点击“提交”按钮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完成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绩效评价资料的提交，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如图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所示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pStyle w:val="3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66690" cy="2531745"/>
            <wp:effectExtent l="0" t="0" r="10160" b="1905"/>
            <wp:docPr id="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申报人员</w:t>
      </w:r>
      <w:r>
        <w:rPr>
          <w:rFonts w:hint="eastAsia"/>
          <w:lang w:val="en-US" w:eastAsia="zh-CN"/>
        </w:rPr>
        <w:t>项目我的绩效评价菜单界面</w:t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66690" cy="2458085"/>
            <wp:effectExtent l="0" t="0" r="10160" b="18415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项目负责人提交绩效评价资料界面</w:t>
      </w:r>
    </w:p>
    <w:p>
      <w:pPr>
        <w:pStyle w:val="34"/>
      </w:pPr>
    </w:p>
    <w:p>
      <w:pPr>
        <w:pStyle w:val="7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7" w:name="_Toc1144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（二）我的绩效评价</w:t>
      </w:r>
      <w:bookmarkEnd w:id="7"/>
    </w:p>
    <w:p>
      <w:pPr>
        <w:pStyle w:val="2"/>
        <w:spacing w:before="0" w:beforeLines="0" w:after="0" w:afterLines="0" w:line="560" w:lineRule="exact"/>
        <w:ind w:firstLine="56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1.点击“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绩效评价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-我的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绩效评价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”功能菜单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进入我的绩效评价列表界面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</w:t>
      </w:r>
    </w:p>
    <w:p>
      <w:pPr>
        <w:pStyle w:val="2"/>
        <w:spacing w:before="0" w:beforeLines="0" w:after="0" w:afterLines="0" w:line="560" w:lineRule="exact"/>
        <w:ind w:firstLine="56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2.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“操作”按钮，显示“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查看/下载PDF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/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流程图查看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如图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所示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pStyle w:val="2"/>
        <w:spacing w:before="0" w:beforeLines="0" w:after="0" w:afterLines="0" w:line="560" w:lineRule="exact"/>
        <w:ind w:firstLine="560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3.如果是暂存的绩效评价资料可点击“修改”按钮进行修改并进行提交。</w:t>
      </w:r>
    </w:p>
    <w:p>
      <w:pPr>
        <w:pStyle w:val="2"/>
        <w:spacing w:before="0" w:beforeLines="0" w:after="0" w:afterLines="0" w:line="560" w:lineRule="exact"/>
        <w:ind w:firstLine="56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.点击“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下载PDF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下载已经填写的绩效评价资料PDF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</w:t>
      </w:r>
    </w:p>
    <w:p>
      <w:pPr>
        <w:pStyle w:val="2"/>
        <w:spacing w:before="65" w:after="65"/>
        <w:ind w:left="0" w:leftChars="0" w:firstLine="0" w:firstLineChars="0"/>
      </w:pPr>
      <w:r>
        <w:drawing>
          <wp:inline distT="0" distB="0" distL="114300" distR="114300">
            <wp:extent cx="5266690" cy="2531745"/>
            <wp:effectExtent l="0" t="0" r="10160" b="1905"/>
            <wp:docPr id="1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5我的绩效评价</w:t>
      </w:r>
    </w:p>
    <w:p>
      <w:pPr>
        <w:pStyle w:val="6"/>
        <w:outlineLvl w:val="1"/>
        <w:rPr>
          <w:rFonts w:hint="eastAsia" w:ascii="黑体" w:hAnsi="黑体" w:eastAsia="黑体" w:cs="黑体"/>
          <w:sz w:val="32"/>
          <w:szCs w:val="32"/>
        </w:rPr>
      </w:pPr>
      <w:bookmarkStart w:id="8" w:name="_Toc5662"/>
      <w:bookmarkStart w:id="9" w:name="_Toc16381"/>
      <w:bookmarkStart w:id="10" w:name="_Toc155965508"/>
      <w:r>
        <w:rPr>
          <w:rFonts w:hint="eastAsia" w:ascii="黑体" w:hAnsi="黑体" w:eastAsia="黑体" w:cs="黑体"/>
          <w:sz w:val="32"/>
          <w:szCs w:val="32"/>
        </w:rPr>
        <w:t>第三步：</w:t>
      </w:r>
      <w:r>
        <w:rPr>
          <w:rFonts w:hint="eastAsia" w:ascii="黑体" w:eastAsia="黑体" w:cs="黑体"/>
          <w:sz w:val="32"/>
          <w:szCs w:val="32"/>
          <w:lang w:val="en-US" w:eastAsia="zh-CN"/>
        </w:rPr>
        <w:t>承担单位</w:t>
      </w:r>
      <w:r>
        <w:rPr>
          <w:rFonts w:hint="eastAsia" w:ascii="黑体" w:hAnsi="黑体" w:eastAsia="黑体" w:cs="黑体"/>
          <w:sz w:val="32"/>
          <w:szCs w:val="32"/>
        </w:rPr>
        <w:t>登录平台</w:t>
      </w:r>
      <w:bookmarkEnd w:id="8"/>
      <w:bookmarkEnd w:id="9"/>
      <w:bookmarkEnd w:id="10"/>
    </w:p>
    <w:p>
      <w:pPr>
        <w:pStyle w:val="2"/>
        <w:spacing w:before="0" w:beforeLines="0" w:after="0" w:afterLines="0" w:line="560" w:lineRule="exact"/>
        <w:ind w:firstLine="560"/>
        <w:rPr>
          <w:rFonts w:hint="eastAsia" w:asciiTheme="majorEastAsia" w:hAnsiTheme="majorEastAsia" w:eastAsiaTheme="minorEastAsia" w:cstheme="maj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HYPERLINK "http://61.187.87.50/main/" \l "/login"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通过湖南省科学技术厅官网（https://kjt.hunan.gov.cn/）—政务服务栏目—登录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湖南科技云（试运行）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或者通过输入http://61.187.87.50/main/#/login网址进入平台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登录界面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，使用湖南省科技管理信息系统公共服务平台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承担单位管理员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账号和密码，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登录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科技云平台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后进入“科技项目管理系统”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如图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和图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所示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5274945" cy="2865755"/>
            <wp:effectExtent l="0" t="0" r="1905" b="10795"/>
            <wp:docPr id="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6承担单位</w:t>
      </w:r>
      <w:r>
        <w:rPr>
          <w:rFonts w:hint="eastAsia"/>
        </w:rPr>
        <w:t>登录界面</w:t>
      </w:r>
    </w:p>
    <w:p>
      <w:pPr>
        <w:jc w:val="center"/>
      </w:pPr>
      <w:r>
        <w:drawing>
          <wp:inline distT="0" distB="0" distL="114300" distR="114300">
            <wp:extent cx="3841115" cy="2795905"/>
            <wp:effectExtent l="0" t="0" r="6985" b="4445"/>
            <wp:docPr id="13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7湖南</w:t>
      </w:r>
      <w:r>
        <w:rPr>
          <w:rFonts w:hint="eastAsia"/>
        </w:rPr>
        <w:t>科技云平台门户界面</w:t>
      </w:r>
    </w:p>
    <w:p>
      <w:pPr>
        <w:pStyle w:val="6"/>
        <w:outlineLvl w:val="1"/>
        <w:rPr>
          <w:rFonts w:hint="eastAsia" w:ascii="黑体" w:hAnsi="黑体" w:eastAsia="黑体" w:cs="黑体"/>
          <w:sz w:val="32"/>
          <w:szCs w:val="32"/>
        </w:rPr>
      </w:pPr>
      <w:bookmarkStart w:id="11" w:name="_Toc155965509"/>
      <w:bookmarkStart w:id="12" w:name="_Toc12351"/>
      <w:bookmarkStart w:id="13" w:name="_Toc11741"/>
      <w:r>
        <w:rPr>
          <w:rFonts w:hint="eastAsia" w:ascii="黑体" w:hAnsi="黑体" w:eastAsia="黑体" w:cs="黑体"/>
          <w:sz w:val="32"/>
          <w:szCs w:val="32"/>
        </w:rPr>
        <w:t>第四步：</w:t>
      </w:r>
      <w:r>
        <w:rPr>
          <w:rFonts w:hint="eastAsia" w:ascii="黑体" w:eastAsia="黑体" w:cs="黑体"/>
          <w:sz w:val="32"/>
          <w:szCs w:val="32"/>
          <w:lang w:val="en-US" w:eastAsia="zh-CN"/>
        </w:rPr>
        <w:t>承担单位绩效评价</w:t>
      </w:r>
      <w:r>
        <w:rPr>
          <w:rFonts w:hint="eastAsia" w:ascii="黑体" w:hAnsi="黑体" w:eastAsia="黑体" w:cs="黑体"/>
          <w:sz w:val="32"/>
          <w:szCs w:val="32"/>
        </w:rPr>
        <w:t>审核</w:t>
      </w:r>
      <w:bookmarkEnd w:id="11"/>
      <w:bookmarkEnd w:id="12"/>
      <w:bookmarkEnd w:id="13"/>
    </w:p>
    <w:p>
      <w:pPr>
        <w:pStyle w:val="7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/>
        <w:textAlignment w:val="auto"/>
        <w:rPr>
          <w:rFonts w:hint="eastAsia"/>
        </w:rPr>
      </w:pPr>
      <w:bookmarkStart w:id="14" w:name="_Toc4389"/>
      <w:r>
        <w:rPr>
          <w:rFonts w:hint="eastAsia" w:ascii="楷体" w:hAnsi="楷体" w:eastAsia="楷体" w:cs="楷体"/>
          <w:b/>
          <w:bCs/>
          <w:sz w:val="32"/>
          <w:szCs w:val="32"/>
        </w:rPr>
        <w:t>（一）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审核绩效评价</w:t>
      </w:r>
      <w:bookmarkEnd w:id="14"/>
    </w:p>
    <w:p>
      <w:pPr>
        <w:pStyle w:val="2"/>
        <w:spacing w:before="0" w:beforeLines="0" w:after="0" w:afterLines="0" w:line="560" w:lineRule="exact"/>
        <w:ind w:firstLine="56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1.点击“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绩效评价-绩效评价审核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”功能菜单,进入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项目绩效评价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审核列表界面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如图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所示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pStyle w:val="2"/>
        <w:spacing w:before="0" w:beforeLines="0" w:after="0" w:afterLines="0" w:line="560" w:lineRule="exact"/>
        <w:ind w:firstLine="56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2.点击项目名称进入项目详情界面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如图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所示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pStyle w:val="2"/>
        <w:spacing w:before="0" w:beforeLines="0" w:after="0" w:afterLines="0" w:line="560" w:lineRule="exact"/>
        <w:ind w:firstLine="56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3.点击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“操作”选择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“审核”按钮，弹出审核界面，选择审核结果，输入审核意见，点击“确定”按钮完成项目审核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如图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所示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5266690" cy="2531745"/>
            <wp:effectExtent l="0" t="0" r="10160" b="1905"/>
            <wp:docPr id="14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项目</w:t>
      </w:r>
      <w:r>
        <w:rPr>
          <w:rFonts w:hint="eastAsia"/>
          <w:lang w:val="en-US" w:eastAsia="zh-CN"/>
        </w:rPr>
        <w:t>绩效评价</w:t>
      </w:r>
      <w:r>
        <w:rPr>
          <w:rFonts w:hint="eastAsia"/>
        </w:rPr>
        <w:t>审核列表</w:t>
      </w:r>
      <w:r>
        <w:rPr>
          <w:rFonts w:hint="eastAsia"/>
          <w:lang w:val="en-US" w:eastAsia="zh-CN"/>
        </w:rPr>
        <w:t>界面</w:t>
      </w:r>
    </w:p>
    <w:p>
      <w:pPr>
        <w:pStyle w:val="34"/>
      </w:pPr>
      <w:r>
        <w:drawing>
          <wp:inline distT="0" distB="0" distL="114300" distR="114300">
            <wp:extent cx="5266690" cy="2531745"/>
            <wp:effectExtent l="0" t="0" r="10160" b="1905"/>
            <wp:docPr id="15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9绩效评价</w:t>
      </w:r>
      <w:r>
        <w:rPr>
          <w:rFonts w:hint="eastAsia"/>
        </w:rPr>
        <w:t>审核界面</w:t>
      </w:r>
    </w:p>
    <w:p>
      <w:pPr>
        <w:pStyle w:val="7"/>
        <w:keepNext/>
        <w:keepLines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15" w:name="_Toc30216"/>
      <w:bookmarkStart w:id="16" w:name="_Toc15596551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查询绩效评价</w:t>
      </w:r>
      <w:bookmarkEnd w:id="15"/>
    </w:p>
    <w:p>
      <w:pPr>
        <w:pStyle w:val="2"/>
        <w:spacing w:before="0" w:beforeLines="0" w:after="0" w:afterLines="0" w:line="560" w:lineRule="exact"/>
        <w:ind w:firstLine="56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1.点击“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绩效评价-绩效评价查询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”功能菜单,进入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项目绩效评价查询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列表界面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如图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所示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pStyle w:val="2"/>
        <w:spacing w:before="0" w:beforeLines="0" w:after="0" w:afterLines="0" w:line="560" w:lineRule="exact"/>
        <w:ind w:firstLine="56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2.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“操作”按钮，显示“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查看/下载PDF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/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流程图查看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如图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所示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66690" cy="2531745"/>
            <wp:effectExtent l="0" t="0" r="10160" b="1905"/>
            <wp:docPr id="16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10绩效评价查询</w:t>
      </w:r>
      <w:r>
        <w:rPr>
          <w:rFonts w:hint="eastAsia"/>
        </w:rPr>
        <w:t>界面</w:t>
      </w:r>
    </w:p>
    <w:p>
      <w:pPr>
        <w:pStyle w:val="6"/>
        <w:outlineLvl w:val="1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bookmarkStart w:id="17" w:name="_Toc6874"/>
      <w:r>
        <w:rPr>
          <w:rFonts w:hint="eastAsia" w:ascii="黑体" w:hAnsi="黑体" w:eastAsia="黑体" w:cs="黑体"/>
          <w:sz w:val="32"/>
          <w:szCs w:val="32"/>
        </w:rPr>
        <w:t>第</w:t>
      </w:r>
      <w:r>
        <w:rPr>
          <w:rFonts w:hint="eastAsia" w:ascii="黑体" w:eastAsia="黑体" w:cs="黑体"/>
          <w:sz w:val="32"/>
          <w:szCs w:val="32"/>
          <w:lang w:val="en-US" w:eastAsia="zh-CN"/>
        </w:rPr>
        <w:t>五</w:t>
      </w:r>
      <w:r>
        <w:rPr>
          <w:rFonts w:hint="eastAsia" w:ascii="黑体" w:hAnsi="黑体" w:eastAsia="黑体" w:cs="黑体"/>
          <w:sz w:val="32"/>
          <w:szCs w:val="32"/>
        </w:rPr>
        <w:t>步：</w:t>
      </w:r>
      <w:bookmarkEnd w:id="16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推荐单位登录平台</w:t>
      </w:r>
      <w:bookmarkEnd w:id="17"/>
    </w:p>
    <w:p>
      <w:pPr>
        <w:pStyle w:val="2"/>
        <w:spacing w:before="0" w:beforeLines="0" w:after="0" w:afterLines="0" w:line="560" w:lineRule="exact"/>
        <w:ind w:firstLine="560"/>
        <w:rPr>
          <w:rFonts w:hint="eastAsia" w:asciiTheme="majorEastAsia" w:hAnsiTheme="majorEastAsia" w:eastAsiaTheme="minorEastAsia" w:cstheme="maj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HYPERLINK "http://61.187.87.50/main/" \l "/login"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通过湖南省科学技术厅官网（https://kjt.hunan.gov.cn/）—政务服务栏目—登录湖南科技云平台或者通过http://61.187.87.50/main/#/login地址直接进入平台，使用湖南省科技管理信息系统公共服务平台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推荐单位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账号和密码，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登录后进入“科技项目管理系统”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如图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和图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12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所示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4602480" cy="2637790"/>
            <wp:effectExtent l="0" t="0" r="7620" b="10160"/>
            <wp:docPr id="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推荐单位登录界面</w:t>
      </w:r>
    </w:p>
    <w:p>
      <w:pPr>
        <w:jc w:val="center"/>
      </w:pPr>
      <w:r>
        <w:drawing>
          <wp:inline distT="0" distB="0" distL="114300" distR="114300">
            <wp:extent cx="4142740" cy="3015615"/>
            <wp:effectExtent l="0" t="0" r="10160" b="13335"/>
            <wp:docPr id="25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科技云平台门户界面</w:t>
      </w:r>
    </w:p>
    <w:p>
      <w:pPr>
        <w:pStyle w:val="34"/>
        <w:ind w:left="420" w:leftChars="0" w:firstLine="420" w:firstLineChars="0"/>
        <w:rPr>
          <w:rFonts w:hint="eastAsia"/>
        </w:rPr>
      </w:pPr>
    </w:p>
    <w:p>
      <w:pPr>
        <w:pStyle w:val="6"/>
        <w:outlineLvl w:val="1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bookmarkStart w:id="18" w:name="_Toc155965511"/>
      <w:bookmarkStart w:id="19" w:name="_Toc29411"/>
      <w:r>
        <w:rPr>
          <w:rFonts w:hint="eastAsia" w:ascii="黑体" w:hAnsi="黑体" w:eastAsia="黑体" w:cs="黑体"/>
          <w:sz w:val="32"/>
          <w:szCs w:val="32"/>
        </w:rPr>
        <w:t>第</w:t>
      </w:r>
      <w:r>
        <w:rPr>
          <w:rFonts w:hint="eastAsia" w:ascii="黑体" w:eastAsia="黑体" w:cs="黑体"/>
          <w:sz w:val="32"/>
          <w:szCs w:val="32"/>
          <w:lang w:val="en-US" w:eastAsia="zh-CN"/>
        </w:rPr>
        <w:t>六</w:t>
      </w:r>
      <w:r>
        <w:rPr>
          <w:rFonts w:hint="eastAsia" w:ascii="黑体" w:hAnsi="黑体" w:eastAsia="黑体" w:cs="黑体"/>
          <w:sz w:val="32"/>
          <w:szCs w:val="32"/>
        </w:rPr>
        <w:t>步：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推荐单位</w:t>
      </w:r>
      <w:bookmarkEnd w:id="18"/>
      <w:r>
        <w:rPr>
          <w:rFonts w:hint="eastAsia" w:ascii="黑体" w:eastAsia="黑体" w:cs="黑体"/>
          <w:sz w:val="32"/>
          <w:szCs w:val="32"/>
          <w:lang w:val="en-US" w:eastAsia="zh-CN"/>
        </w:rPr>
        <w:t>审核绩效评价</w:t>
      </w:r>
      <w:bookmarkEnd w:id="19"/>
    </w:p>
    <w:p>
      <w:pPr>
        <w:pStyle w:val="7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20" w:name="_Toc5247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（一）推荐单位审核绩效评价</w:t>
      </w:r>
      <w:bookmarkEnd w:id="20"/>
    </w:p>
    <w:p>
      <w:pPr>
        <w:pStyle w:val="2"/>
        <w:spacing w:before="0" w:beforeLines="0" w:after="0" w:afterLines="0" w:line="560" w:lineRule="exact"/>
        <w:ind w:firstLine="56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1.点击“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绩效评价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绩效评价审核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”功能菜单,进入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项目绩效评价审核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列表界面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如图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13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所示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pStyle w:val="2"/>
        <w:spacing w:before="0" w:beforeLines="0" w:after="0" w:afterLines="0" w:line="560" w:lineRule="exact"/>
        <w:ind w:firstLine="56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2.点击项目名称进入项目详情界面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如图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14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所示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pStyle w:val="2"/>
        <w:spacing w:before="0" w:beforeLines="0" w:after="0" w:afterLines="0" w:line="560" w:lineRule="exact"/>
        <w:ind w:firstLine="56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3.点击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“操作”选择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“审核”按钮，弹出审核界面，选择审核结果，输入审核意见，点击“确定”按钮完成项目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绩效评价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审核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如图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14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所示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66690" cy="2531745"/>
            <wp:effectExtent l="0" t="0" r="10160" b="1905"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13绩效评价审核列表界面</w:t>
      </w:r>
    </w:p>
    <w:p>
      <w:pPr>
        <w:pStyle w:val="34"/>
        <w:jc w:val="center"/>
      </w:pPr>
      <w:r>
        <w:drawing>
          <wp:inline distT="0" distB="0" distL="114300" distR="114300">
            <wp:extent cx="5266690" cy="2531745"/>
            <wp:effectExtent l="0" t="0" r="10160" b="1905"/>
            <wp:docPr id="1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  <w:lang w:val="en-US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14项目绩效评价审核界面</w:t>
      </w:r>
    </w:p>
    <w:p>
      <w:pPr>
        <w:pStyle w:val="7"/>
        <w:keepNext/>
        <w:keepLines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0" w:left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21" w:name="_Toc31475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查询绩效评价</w:t>
      </w:r>
      <w:bookmarkEnd w:id="21"/>
    </w:p>
    <w:p>
      <w:pPr>
        <w:pStyle w:val="2"/>
        <w:spacing w:before="0" w:beforeLines="0" w:after="0" w:afterLines="0" w:line="560" w:lineRule="exact"/>
        <w:ind w:firstLine="56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1.点击“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绩效评价-绩效评价查询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”功能菜单,进入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项目绩效评价查询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列表界面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如图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15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所示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pStyle w:val="2"/>
        <w:spacing w:before="0" w:beforeLines="0" w:after="0" w:afterLines="0" w:line="560" w:lineRule="exact"/>
        <w:ind w:firstLine="56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2.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“操作”按钮，显示“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查看/下载PDF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/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流程图查看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如图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15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所示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pStyle w:val="34"/>
      </w:pPr>
    </w:p>
    <w:p>
      <w:pPr>
        <w:jc w:val="center"/>
        <w:rPr>
          <w:rFonts w:hint="default"/>
          <w:lang w:val="en-US"/>
        </w:rPr>
      </w:pP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66690" cy="2531745"/>
            <wp:effectExtent l="0" t="0" r="10160" b="1905"/>
            <wp:docPr id="1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15绩效评价审核查询</w:t>
      </w:r>
      <w:r>
        <w:rPr>
          <w:rFonts w:hint="eastAsia"/>
        </w:rPr>
        <w:t>界面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sectPr>
      <w:footerReference r:id="rId5" w:type="default"/>
      <w:pgSz w:w="11906" w:h="16838"/>
      <w:pgMar w:top="1440" w:right="1797" w:bottom="1440" w:left="1797" w:header="1134" w:footer="850" w:gutter="0"/>
      <w:pgNumType w:start="1"/>
      <w:cols w:space="425" w:num="1"/>
      <w:docGrid w:type="linesAndChar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Garamond">
    <w:altName w:val="FreeSerif"/>
    <w:panose1 w:val="02020404030301010803"/>
    <w:charset w:val="00"/>
    <w:family w:val="roman"/>
    <w:pitch w:val="default"/>
    <w:sig w:usb0="00000000" w:usb1="00000000" w:usb2="00000000" w:usb3="00000000" w:csb0="0000009F" w:csb1="DFD70000"/>
  </w:font>
  <w:font w:name="Arial Black">
    <w:altName w:val="Nimbus Roman No9 L"/>
    <w:panose1 w:val="020B0A04020102020204"/>
    <w:charset w:val="00"/>
    <w:family w:val="swiss"/>
    <w:pitch w:val="default"/>
    <w:sig w:usb0="00000000" w:usb1="00000000" w:usb2="00000000" w:usb3="00000000" w:csb0="6000009F" w:csb1="DFD70000"/>
  </w:font>
  <w:font w:name="Verdana">
    <w:altName w:val="Ubuntu"/>
    <w:panose1 w:val="020B0604030504040204"/>
    <w:charset w:val="00"/>
    <w:family w:val="swiss"/>
    <w:pitch w:val="default"/>
    <w:sig w:usb0="00000000" w:usb1="00000000" w:usb2="0000001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buntu">
    <w:panose1 w:val="020B0604030602030204"/>
    <w:charset w:val="00"/>
    <w:family w:val="auto"/>
    <w:pitch w:val="default"/>
    <w:sig w:usb0="E00002FF" w:usb1="5000205B" w:usb2="00000000" w:usb3="00000000" w:csb0="2000009F" w:csb1="56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3"/>
      <w:spacing w:after="0"/>
      <w:ind w:firstLine="480"/>
    </w:pPr>
    <w:r>
      <w:rPr>
        <w:rFonts w:hint="eastAsia"/>
      </w:rPr>
      <w:t xml:space="preserve">第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  <w:r>
      <w:rPr>
        <w:rFonts w:hint="eastAsia"/>
      </w:rPr>
      <w:t xml:space="preserve"> 页 共 </w:t>
    </w:r>
    <w:r>
      <w:fldChar w:fldCharType="begin"/>
    </w:r>
    <w:r>
      <w:instrText xml:space="preserve"> SECTIONPAGES  \* Arabic  \* MERGEFORMAT </w:instrText>
    </w:r>
    <w:r>
      <w:fldChar w:fldCharType="separate"/>
    </w:r>
    <w:r>
      <w:t>2</w:t>
    </w:r>
    <w:r>
      <w:fldChar w:fldCharType="end"/>
    </w:r>
    <w:r>
      <w:rPr>
        <w:rFonts w:hint="eastAsia"/>
      </w:rPr>
      <w:t xml:space="preserve"> 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3"/>
      <w:spacing w:after="0"/>
      <w:ind w:firstLine="480"/>
    </w:pPr>
    <w:r>
      <w:rPr>
        <w:rFonts w:hint="eastAsia"/>
      </w:rPr>
      <w:t xml:space="preserve">第 </w:t>
    </w:r>
    <w:r>
      <w:fldChar w:fldCharType="begin"/>
    </w:r>
    <w:r>
      <w:instrText xml:space="preserve"> PAGE </w:instrText>
    </w:r>
    <w:r>
      <w:fldChar w:fldCharType="separate"/>
    </w:r>
    <w:r>
      <w:t>16</w:t>
    </w:r>
    <w:r>
      <w:fldChar w:fldCharType="end"/>
    </w:r>
    <w:r>
      <w:rPr>
        <w:rFonts w:hint="eastAsia"/>
      </w:rPr>
      <w:t xml:space="preserve"> 页 共 </w:t>
    </w:r>
    <w:r>
      <w:fldChar w:fldCharType="begin"/>
    </w:r>
    <w:r>
      <w:instrText xml:space="preserve"> SECTIONPAGES  \* Arabic  \* MERGEFORMAT </w:instrText>
    </w:r>
    <w:r>
      <w:fldChar w:fldCharType="separate"/>
    </w:r>
    <w:r>
      <w:t>16</w:t>
    </w:r>
    <w:r>
      <w:fldChar w:fldCharType="end"/>
    </w:r>
    <w:r>
      <w:rPr>
        <w:rFonts w:hint="eastAsia"/>
      </w:rPr>
      <w:t xml:space="preserve"> 页（正文）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bidi w:val="0"/>
    </w:pPr>
    <w:r>
      <w:rPr>
        <w:rFonts w:hint="eastAsia"/>
        <w:lang w:val="en-US" w:eastAsia="zh-CN"/>
      </w:rPr>
      <w:t xml:space="preserve">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773D30"/>
    <w:multiLevelType w:val="singleLevel"/>
    <w:tmpl w:val="AA773D30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B6BC7224"/>
    <w:multiLevelType w:val="singleLevel"/>
    <w:tmpl w:val="B6BC7224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0BC25327"/>
    <w:multiLevelType w:val="singleLevel"/>
    <w:tmpl w:val="0BC25327"/>
    <w:lvl w:ilvl="0" w:tentative="0">
      <w:start w:val="1"/>
      <w:numFmt w:val="bullet"/>
      <w:pStyle w:val="22"/>
      <w:lvlText w:val=""/>
      <w:lvlJc w:val="left"/>
      <w:pPr>
        <w:ind w:left="874" w:hanging="420"/>
      </w:pPr>
      <w:rPr>
        <w:rFonts w:hint="default" w:ascii="Wingdings" w:hAnsi="Wingdings"/>
        <w:sz w:val="21"/>
      </w:rPr>
    </w:lvl>
  </w:abstractNum>
  <w:abstractNum w:abstractNumId="3">
    <w:nsid w:val="27A10298"/>
    <w:multiLevelType w:val="multilevel"/>
    <w:tmpl w:val="27A10298"/>
    <w:lvl w:ilvl="0" w:tentative="0">
      <w:start w:val="1"/>
      <w:numFmt w:val="decimal"/>
      <w:pStyle w:val="61"/>
      <w:lvlText w:val="[%1] 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363D7AB2"/>
    <w:multiLevelType w:val="singleLevel"/>
    <w:tmpl w:val="363D7AB2"/>
    <w:lvl w:ilvl="0" w:tentative="0">
      <w:start w:val="1"/>
      <w:numFmt w:val="bullet"/>
      <w:pStyle w:val="28"/>
      <w:lvlText w:val=""/>
      <w:lvlJc w:val="left"/>
      <w:pPr>
        <w:ind w:left="622" w:hanging="420"/>
      </w:pPr>
      <w:rPr>
        <w:rFonts w:hint="default" w:ascii="Wingdings 2" w:hAnsi="Wingdings 2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</w:rPr>
    </w:lvl>
  </w:abstractNum>
  <w:abstractNum w:abstractNumId="5">
    <w:nsid w:val="3C6D7220"/>
    <w:multiLevelType w:val="singleLevel"/>
    <w:tmpl w:val="3C6D7220"/>
    <w:lvl w:ilvl="0" w:tentative="0">
      <w:start w:val="1"/>
      <w:numFmt w:val="bullet"/>
      <w:pStyle w:val="26"/>
      <w:lvlText w:val=""/>
      <w:lvlJc w:val="left"/>
      <w:pPr>
        <w:tabs>
          <w:tab w:val="left" w:pos="1082"/>
        </w:tabs>
        <w:ind w:left="1082" w:hanging="482"/>
      </w:pPr>
      <w:rPr>
        <w:rFonts w:hint="default" w:ascii="Wingdings" w:hAnsi="Wingdings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</w:rPr>
    </w:lvl>
  </w:abstractNum>
  <w:abstractNum w:abstractNumId="6">
    <w:nsid w:val="45836B18"/>
    <w:multiLevelType w:val="multilevel"/>
    <w:tmpl w:val="45836B18"/>
    <w:lvl w:ilvl="0" w:tentative="0">
      <w:start w:val="1"/>
      <w:numFmt w:val="decimal"/>
      <w:pStyle w:val="5"/>
      <w:suff w:val="space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suff w:val="space"/>
      <w:lvlText w:val="%1.%2"/>
      <w:lvlJc w:val="left"/>
      <w:pPr>
        <w:ind w:left="576" w:hanging="576"/>
      </w:pPr>
      <w:rPr>
        <w:rFonts w:hint="eastAsia"/>
        <w:lang w:eastAsia="zh-CN"/>
      </w:rPr>
    </w:lvl>
    <w:lvl w:ilvl="2" w:tentative="0">
      <w:start w:val="1"/>
      <w:numFmt w:val="decimal"/>
      <w:suff w:val="space"/>
      <w:lvlText w:val="%1.%2.%3"/>
      <w:lvlJc w:val="left"/>
      <w:pPr>
        <w:ind w:left="720" w:hanging="72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pStyle w:val="8"/>
      <w:suff w:val="space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9"/>
      <w:lvlText w:val="%1.%2.%3.%4.%5"/>
      <w:lvlJc w:val="left"/>
      <w:pPr>
        <w:ind w:left="1433" w:hanging="1008"/>
      </w:pPr>
      <w:rPr>
        <w:rFonts w:hint="eastAsia"/>
      </w:rPr>
    </w:lvl>
    <w:lvl w:ilvl="5" w:tentative="0">
      <w:start w:val="1"/>
      <w:numFmt w:val="decimal"/>
      <w:pStyle w:val="10"/>
      <w:lvlText w:val="%1.%2.%3.%4.%5.%6"/>
      <w:lvlJc w:val="left"/>
      <w:pPr>
        <w:ind w:left="1152" w:hanging="1152"/>
      </w:pPr>
      <w:rPr>
        <w:rFonts w:hint="default"/>
      </w:rPr>
    </w:lvl>
    <w:lvl w:ilvl="6" w:tentative="0">
      <w:start w:val="1"/>
      <w:numFmt w:val="decimal"/>
      <w:pStyle w:val="11"/>
      <w:lvlText w:val="%1.%2.%3.%4.%5.%6.%7"/>
      <w:lvlJc w:val="left"/>
      <w:pPr>
        <w:ind w:left="1296" w:hanging="1296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7" w:tentative="0">
      <w:start w:val="1"/>
      <w:numFmt w:val="decimal"/>
      <w:pStyle w:val="12"/>
      <w:lvlText w:val="%1.%2.%3.%4.%5.%6.%7.%8"/>
      <w:lvlJc w:val="left"/>
      <w:pPr>
        <w:ind w:left="1440" w:hanging="144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8" w:tentative="0">
      <w:start w:val="1"/>
      <w:numFmt w:val="decimal"/>
      <w:pStyle w:val="13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false"/>
  <w:bordersDoNotSurroundFooter w:val="false"/>
  <w:hideSpellingError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attachedTemplate r:id="rId1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NiNjYyYjAzZmM3NWYxNGVkNTMzNzVmOWM3Zjc2YjcifQ=="/>
  </w:docVars>
  <w:rsids>
    <w:rsidRoot w:val="00DC0216"/>
    <w:rsid w:val="00001395"/>
    <w:rsid w:val="000016BD"/>
    <w:rsid w:val="00001EFE"/>
    <w:rsid w:val="00001F7C"/>
    <w:rsid w:val="00002345"/>
    <w:rsid w:val="00002426"/>
    <w:rsid w:val="00002A2C"/>
    <w:rsid w:val="00002AD2"/>
    <w:rsid w:val="00003900"/>
    <w:rsid w:val="00003C6E"/>
    <w:rsid w:val="000041D3"/>
    <w:rsid w:val="0000468F"/>
    <w:rsid w:val="00004DF3"/>
    <w:rsid w:val="00004E34"/>
    <w:rsid w:val="00004E62"/>
    <w:rsid w:val="0000522A"/>
    <w:rsid w:val="00005758"/>
    <w:rsid w:val="0000576C"/>
    <w:rsid w:val="00006246"/>
    <w:rsid w:val="00006314"/>
    <w:rsid w:val="0000684D"/>
    <w:rsid w:val="0000686A"/>
    <w:rsid w:val="00007694"/>
    <w:rsid w:val="000076D7"/>
    <w:rsid w:val="00007911"/>
    <w:rsid w:val="00010BA9"/>
    <w:rsid w:val="00010F03"/>
    <w:rsid w:val="00011978"/>
    <w:rsid w:val="00012077"/>
    <w:rsid w:val="00012188"/>
    <w:rsid w:val="000122AD"/>
    <w:rsid w:val="00012CF7"/>
    <w:rsid w:val="0001315E"/>
    <w:rsid w:val="0001330A"/>
    <w:rsid w:val="00013328"/>
    <w:rsid w:val="0001371D"/>
    <w:rsid w:val="000137EC"/>
    <w:rsid w:val="00013B72"/>
    <w:rsid w:val="0001412A"/>
    <w:rsid w:val="000143F3"/>
    <w:rsid w:val="0001451F"/>
    <w:rsid w:val="000148EF"/>
    <w:rsid w:val="00014B7C"/>
    <w:rsid w:val="00014BF3"/>
    <w:rsid w:val="00014CFD"/>
    <w:rsid w:val="0001510D"/>
    <w:rsid w:val="00015AAF"/>
    <w:rsid w:val="00015F74"/>
    <w:rsid w:val="0001647D"/>
    <w:rsid w:val="00016D5B"/>
    <w:rsid w:val="000177E3"/>
    <w:rsid w:val="000178C7"/>
    <w:rsid w:val="000179E5"/>
    <w:rsid w:val="00017E21"/>
    <w:rsid w:val="000203C1"/>
    <w:rsid w:val="00020464"/>
    <w:rsid w:val="00020882"/>
    <w:rsid w:val="0002096B"/>
    <w:rsid w:val="00020A01"/>
    <w:rsid w:val="00020E09"/>
    <w:rsid w:val="00020F35"/>
    <w:rsid w:val="0002220F"/>
    <w:rsid w:val="0002316C"/>
    <w:rsid w:val="00023508"/>
    <w:rsid w:val="0002386B"/>
    <w:rsid w:val="00023AD4"/>
    <w:rsid w:val="00023B7F"/>
    <w:rsid w:val="00023FA5"/>
    <w:rsid w:val="00024255"/>
    <w:rsid w:val="00024777"/>
    <w:rsid w:val="0002488D"/>
    <w:rsid w:val="00024891"/>
    <w:rsid w:val="00024969"/>
    <w:rsid w:val="00024B8B"/>
    <w:rsid w:val="00024DF1"/>
    <w:rsid w:val="00024EF9"/>
    <w:rsid w:val="00025523"/>
    <w:rsid w:val="000259EF"/>
    <w:rsid w:val="00027486"/>
    <w:rsid w:val="0002760D"/>
    <w:rsid w:val="000277F4"/>
    <w:rsid w:val="0002781D"/>
    <w:rsid w:val="00027972"/>
    <w:rsid w:val="0003020D"/>
    <w:rsid w:val="000302B3"/>
    <w:rsid w:val="000308B4"/>
    <w:rsid w:val="00030B3B"/>
    <w:rsid w:val="00030B81"/>
    <w:rsid w:val="00031203"/>
    <w:rsid w:val="0003163D"/>
    <w:rsid w:val="000317B1"/>
    <w:rsid w:val="000318CE"/>
    <w:rsid w:val="000322CC"/>
    <w:rsid w:val="00032B48"/>
    <w:rsid w:val="00033199"/>
    <w:rsid w:val="0003320F"/>
    <w:rsid w:val="00033C26"/>
    <w:rsid w:val="0003410C"/>
    <w:rsid w:val="00034117"/>
    <w:rsid w:val="00034146"/>
    <w:rsid w:val="000343D9"/>
    <w:rsid w:val="00034783"/>
    <w:rsid w:val="00034C08"/>
    <w:rsid w:val="00035788"/>
    <w:rsid w:val="00035B5F"/>
    <w:rsid w:val="00035FF8"/>
    <w:rsid w:val="000365FD"/>
    <w:rsid w:val="00037105"/>
    <w:rsid w:val="00037712"/>
    <w:rsid w:val="000379AE"/>
    <w:rsid w:val="00037D26"/>
    <w:rsid w:val="00037F34"/>
    <w:rsid w:val="00037F6E"/>
    <w:rsid w:val="00040467"/>
    <w:rsid w:val="000409ED"/>
    <w:rsid w:val="00041802"/>
    <w:rsid w:val="00041C6F"/>
    <w:rsid w:val="00042317"/>
    <w:rsid w:val="00042B2C"/>
    <w:rsid w:val="00042F2C"/>
    <w:rsid w:val="00042FA4"/>
    <w:rsid w:val="00043C43"/>
    <w:rsid w:val="0004411C"/>
    <w:rsid w:val="000442E2"/>
    <w:rsid w:val="0004495F"/>
    <w:rsid w:val="00044D8F"/>
    <w:rsid w:val="00044F6D"/>
    <w:rsid w:val="00045567"/>
    <w:rsid w:val="000458D9"/>
    <w:rsid w:val="00045F65"/>
    <w:rsid w:val="000468EF"/>
    <w:rsid w:val="00046C9A"/>
    <w:rsid w:val="00047B14"/>
    <w:rsid w:val="00047D5E"/>
    <w:rsid w:val="00050000"/>
    <w:rsid w:val="000502FC"/>
    <w:rsid w:val="00050971"/>
    <w:rsid w:val="00050B4A"/>
    <w:rsid w:val="00051354"/>
    <w:rsid w:val="000514BF"/>
    <w:rsid w:val="0005161A"/>
    <w:rsid w:val="00051F9D"/>
    <w:rsid w:val="0005316F"/>
    <w:rsid w:val="00053454"/>
    <w:rsid w:val="00053EAC"/>
    <w:rsid w:val="0005442B"/>
    <w:rsid w:val="00055D9A"/>
    <w:rsid w:val="00055DA9"/>
    <w:rsid w:val="00056172"/>
    <w:rsid w:val="00056745"/>
    <w:rsid w:val="00056F5A"/>
    <w:rsid w:val="000577A9"/>
    <w:rsid w:val="00057A94"/>
    <w:rsid w:val="00057CDB"/>
    <w:rsid w:val="00060095"/>
    <w:rsid w:val="00060B25"/>
    <w:rsid w:val="0006150E"/>
    <w:rsid w:val="0006286E"/>
    <w:rsid w:val="00062914"/>
    <w:rsid w:val="00063E78"/>
    <w:rsid w:val="000646DF"/>
    <w:rsid w:val="00064AA7"/>
    <w:rsid w:val="000652E7"/>
    <w:rsid w:val="00065F25"/>
    <w:rsid w:val="000660C8"/>
    <w:rsid w:val="000671E4"/>
    <w:rsid w:val="00067CDC"/>
    <w:rsid w:val="000708D3"/>
    <w:rsid w:val="00070974"/>
    <w:rsid w:val="000716BA"/>
    <w:rsid w:val="00071CFC"/>
    <w:rsid w:val="00072FD3"/>
    <w:rsid w:val="000730A2"/>
    <w:rsid w:val="0007360E"/>
    <w:rsid w:val="00073DDB"/>
    <w:rsid w:val="00074244"/>
    <w:rsid w:val="0007462D"/>
    <w:rsid w:val="000746DE"/>
    <w:rsid w:val="00074929"/>
    <w:rsid w:val="00074E37"/>
    <w:rsid w:val="00074F45"/>
    <w:rsid w:val="0007522A"/>
    <w:rsid w:val="000758DA"/>
    <w:rsid w:val="00075A7C"/>
    <w:rsid w:val="00075BB8"/>
    <w:rsid w:val="00075E48"/>
    <w:rsid w:val="00075F34"/>
    <w:rsid w:val="00076092"/>
    <w:rsid w:val="000760A6"/>
    <w:rsid w:val="00076338"/>
    <w:rsid w:val="00076743"/>
    <w:rsid w:val="00076933"/>
    <w:rsid w:val="00077202"/>
    <w:rsid w:val="0007785E"/>
    <w:rsid w:val="00077D7E"/>
    <w:rsid w:val="00080B34"/>
    <w:rsid w:val="000825C3"/>
    <w:rsid w:val="0008269A"/>
    <w:rsid w:val="00082725"/>
    <w:rsid w:val="00083EFE"/>
    <w:rsid w:val="000849EB"/>
    <w:rsid w:val="00084B3F"/>
    <w:rsid w:val="00084B85"/>
    <w:rsid w:val="00085094"/>
    <w:rsid w:val="00085841"/>
    <w:rsid w:val="00085A3B"/>
    <w:rsid w:val="00085A53"/>
    <w:rsid w:val="00086434"/>
    <w:rsid w:val="00086845"/>
    <w:rsid w:val="00086CD1"/>
    <w:rsid w:val="00086F11"/>
    <w:rsid w:val="00087175"/>
    <w:rsid w:val="0008776D"/>
    <w:rsid w:val="000900C6"/>
    <w:rsid w:val="00090425"/>
    <w:rsid w:val="00090829"/>
    <w:rsid w:val="00090C37"/>
    <w:rsid w:val="00090FF9"/>
    <w:rsid w:val="0009134C"/>
    <w:rsid w:val="000914E1"/>
    <w:rsid w:val="00091A43"/>
    <w:rsid w:val="00091B0E"/>
    <w:rsid w:val="00091D2A"/>
    <w:rsid w:val="000920F0"/>
    <w:rsid w:val="000923A7"/>
    <w:rsid w:val="000929E0"/>
    <w:rsid w:val="00092B95"/>
    <w:rsid w:val="00092BA5"/>
    <w:rsid w:val="00093C5B"/>
    <w:rsid w:val="00094248"/>
    <w:rsid w:val="00094447"/>
    <w:rsid w:val="000945DE"/>
    <w:rsid w:val="0009467F"/>
    <w:rsid w:val="000957D2"/>
    <w:rsid w:val="000966F8"/>
    <w:rsid w:val="000A08DD"/>
    <w:rsid w:val="000A0A70"/>
    <w:rsid w:val="000A1523"/>
    <w:rsid w:val="000A1988"/>
    <w:rsid w:val="000A26C5"/>
    <w:rsid w:val="000A2A9D"/>
    <w:rsid w:val="000A33CD"/>
    <w:rsid w:val="000A33D1"/>
    <w:rsid w:val="000A3568"/>
    <w:rsid w:val="000A3598"/>
    <w:rsid w:val="000A42E3"/>
    <w:rsid w:val="000A4CD7"/>
    <w:rsid w:val="000A61A3"/>
    <w:rsid w:val="000A6500"/>
    <w:rsid w:val="000A657C"/>
    <w:rsid w:val="000A78B6"/>
    <w:rsid w:val="000A7BD7"/>
    <w:rsid w:val="000B0E8E"/>
    <w:rsid w:val="000B2178"/>
    <w:rsid w:val="000B2B81"/>
    <w:rsid w:val="000B3354"/>
    <w:rsid w:val="000B34A7"/>
    <w:rsid w:val="000B3536"/>
    <w:rsid w:val="000B3562"/>
    <w:rsid w:val="000B3C46"/>
    <w:rsid w:val="000B3F35"/>
    <w:rsid w:val="000B5A86"/>
    <w:rsid w:val="000B5A95"/>
    <w:rsid w:val="000B5F13"/>
    <w:rsid w:val="000B602D"/>
    <w:rsid w:val="000B6216"/>
    <w:rsid w:val="000B67F2"/>
    <w:rsid w:val="000B70DD"/>
    <w:rsid w:val="000B732C"/>
    <w:rsid w:val="000B7A7D"/>
    <w:rsid w:val="000B7C8B"/>
    <w:rsid w:val="000C001E"/>
    <w:rsid w:val="000C01B3"/>
    <w:rsid w:val="000C035F"/>
    <w:rsid w:val="000C0573"/>
    <w:rsid w:val="000C06E1"/>
    <w:rsid w:val="000C087F"/>
    <w:rsid w:val="000C0991"/>
    <w:rsid w:val="000C0F70"/>
    <w:rsid w:val="000C1926"/>
    <w:rsid w:val="000C1CED"/>
    <w:rsid w:val="000C248C"/>
    <w:rsid w:val="000C2688"/>
    <w:rsid w:val="000C2A04"/>
    <w:rsid w:val="000C2CD8"/>
    <w:rsid w:val="000C2FCD"/>
    <w:rsid w:val="000C3244"/>
    <w:rsid w:val="000C3999"/>
    <w:rsid w:val="000C3DF6"/>
    <w:rsid w:val="000C482C"/>
    <w:rsid w:val="000C532C"/>
    <w:rsid w:val="000C563D"/>
    <w:rsid w:val="000C58F2"/>
    <w:rsid w:val="000C5C7C"/>
    <w:rsid w:val="000C5C9E"/>
    <w:rsid w:val="000C7672"/>
    <w:rsid w:val="000C7A13"/>
    <w:rsid w:val="000D08EC"/>
    <w:rsid w:val="000D0FC7"/>
    <w:rsid w:val="000D1BAE"/>
    <w:rsid w:val="000D1DE4"/>
    <w:rsid w:val="000D20AD"/>
    <w:rsid w:val="000D2243"/>
    <w:rsid w:val="000D3027"/>
    <w:rsid w:val="000D3370"/>
    <w:rsid w:val="000D395B"/>
    <w:rsid w:val="000D3E7F"/>
    <w:rsid w:val="000D4105"/>
    <w:rsid w:val="000D4366"/>
    <w:rsid w:val="000D44FD"/>
    <w:rsid w:val="000D4A1F"/>
    <w:rsid w:val="000D5219"/>
    <w:rsid w:val="000D5509"/>
    <w:rsid w:val="000D5B5B"/>
    <w:rsid w:val="000D5B65"/>
    <w:rsid w:val="000D5DFE"/>
    <w:rsid w:val="000D6F34"/>
    <w:rsid w:val="000D7880"/>
    <w:rsid w:val="000D789C"/>
    <w:rsid w:val="000D7E8C"/>
    <w:rsid w:val="000E0293"/>
    <w:rsid w:val="000E0BA0"/>
    <w:rsid w:val="000E0BCD"/>
    <w:rsid w:val="000E0E16"/>
    <w:rsid w:val="000E10E7"/>
    <w:rsid w:val="000E1195"/>
    <w:rsid w:val="000E1766"/>
    <w:rsid w:val="000E19A5"/>
    <w:rsid w:val="000E1C25"/>
    <w:rsid w:val="000E23E9"/>
    <w:rsid w:val="000E2659"/>
    <w:rsid w:val="000E2A61"/>
    <w:rsid w:val="000E2FC2"/>
    <w:rsid w:val="000E4E8B"/>
    <w:rsid w:val="000E58D8"/>
    <w:rsid w:val="000E617C"/>
    <w:rsid w:val="000E65E4"/>
    <w:rsid w:val="000E6B0F"/>
    <w:rsid w:val="000E6F11"/>
    <w:rsid w:val="000E7126"/>
    <w:rsid w:val="000E716C"/>
    <w:rsid w:val="000E73AD"/>
    <w:rsid w:val="000E7600"/>
    <w:rsid w:val="000E769C"/>
    <w:rsid w:val="000F08C5"/>
    <w:rsid w:val="000F1108"/>
    <w:rsid w:val="000F2E7A"/>
    <w:rsid w:val="000F31F4"/>
    <w:rsid w:val="000F36A0"/>
    <w:rsid w:val="000F36FC"/>
    <w:rsid w:val="000F443C"/>
    <w:rsid w:val="000F4B6C"/>
    <w:rsid w:val="000F4BA9"/>
    <w:rsid w:val="000F4C38"/>
    <w:rsid w:val="000F5D1E"/>
    <w:rsid w:val="000F5D78"/>
    <w:rsid w:val="000F656F"/>
    <w:rsid w:val="000F6FD0"/>
    <w:rsid w:val="000F7045"/>
    <w:rsid w:val="000F75AA"/>
    <w:rsid w:val="000F7C02"/>
    <w:rsid w:val="00100104"/>
    <w:rsid w:val="00100AB0"/>
    <w:rsid w:val="00100BEC"/>
    <w:rsid w:val="00100F5F"/>
    <w:rsid w:val="00101286"/>
    <w:rsid w:val="001012B0"/>
    <w:rsid w:val="0010148D"/>
    <w:rsid w:val="001018CA"/>
    <w:rsid w:val="00101F4C"/>
    <w:rsid w:val="0010226A"/>
    <w:rsid w:val="00102451"/>
    <w:rsid w:val="00102459"/>
    <w:rsid w:val="0010334E"/>
    <w:rsid w:val="001046D7"/>
    <w:rsid w:val="00104CCB"/>
    <w:rsid w:val="00105BFF"/>
    <w:rsid w:val="00105C08"/>
    <w:rsid w:val="0010611A"/>
    <w:rsid w:val="001062D6"/>
    <w:rsid w:val="00106791"/>
    <w:rsid w:val="00106BAC"/>
    <w:rsid w:val="00106ED6"/>
    <w:rsid w:val="00106FBA"/>
    <w:rsid w:val="0010705A"/>
    <w:rsid w:val="00107161"/>
    <w:rsid w:val="0010736C"/>
    <w:rsid w:val="00107A9A"/>
    <w:rsid w:val="00110247"/>
    <w:rsid w:val="001104F9"/>
    <w:rsid w:val="00110F6D"/>
    <w:rsid w:val="00110F96"/>
    <w:rsid w:val="00111B66"/>
    <w:rsid w:val="00111F08"/>
    <w:rsid w:val="001127F5"/>
    <w:rsid w:val="00112BEC"/>
    <w:rsid w:val="00112D9E"/>
    <w:rsid w:val="00112DC4"/>
    <w:rsid w:val="00113049"/>
    <w:rsid w:val="00113EA6"/>
    <w:rsid w:val="00114225"/>
    <w:rsid w:val="0011428C"/>
    <w:rsid w:val="001151B9"/>
    <w:rsid w:val="00115392"/>
    <w:rsid w:val="001155DC"/>
    <w:rsid w:val="00115859"/>
    <w:rsid w:val="001158E8"/>
    <w:rsid w:val="001158F3"/>
    <w:rsid w:val="00115C01"/>
    <w:rsid w:val="00116119"/>
    <w:rsid w:val="0011632A"/>
    <w:rsid w:val="00117261"/>
    <w:rsid w:val="001177C5"/>
    <w:rsid w:val="001202BC"/>
    <w:rsid w:val="0012062A"/>
    <w:rsid w:val="001207CB"/>
    <w:rsid w:val="001208B7"/>
    <w:rsid w:val="00120AEB"/>
    <w:rsid w:val="00121030"/>
    <w:rsid w:val="00121106"/>
    <w:rsid w:val="00121230"/>
    <w:rsid w:val="00121297"/>
    <w:rsid w:val="0012148C"/>
    <w:rsid w:val="0012306B"/>
    <w:rsid w:val="00123873"/>
    <w:rsid w:val="00123973"/>
    <w:rsid w:val="001243AB"/>
    <w:rsid w:val="0012467F"/>
    <w:rsid w:val="0012482D"/>
    <w:rsid w:val="00124A7E"/>
    <w:rsid w:val="00124BD2"/>
    <w:rsid w:val="00125158"/>
    <w:rsid w:val="00125169"/>
    <w:rsid w:val="0012598C"/>
    <w:rsid w:val="00125E59"/>
    <w:rsid w:val="0012661F"/>
    <w:rsid w:val="00126BF3"/>
    <w:rsid w:val="001276B7"/>
    <w:rsid w:val="001306EE"/>
    <w:rsid w:val="00130B06"/>
    <w:rsid w:val="00130B95"/>
    <w:rsid w:val="001312BE"/>
    <w:rsid w:val="00132ADC"/>
    <w:rsid w:val="00133394"/>
    <w:rsid w:val="00133507"/>
    <w:rsid w:val="00133AD8"/>
    <w:rsid w:val="001346CA"/>
    <w:rsid w:val="00134FFD"/>
    <w:rsid w:val="00135135"/>
    <w:rsid w:val="001369B7"/>
    <w:rsid w:val="00137222"/>
    <w:rsid w:val="001374F7"/>
    <w:rsid w:val="00137AB0"/>
    <w:rsid w:val="00137C8B"/>
    <w:rsid w:val="00140275"/>
    <w:rsid w:val="001404C2"/>
    <w:rsid w:val="001405AD"/>
    <w:rsid w:val="00140910"/>
    <w:rsid w:val="00140937"/>
    <w:rsid w:val="00140980"/>
    <w:rsid w:val="00140987"/>
    <w:rsid w:val="001409D9"/>
    <w:rsid w:val="001411DB"/>
    <w:rsid w:val="001413EF"/>
    <w:rsid w:val="00141B6D"/>
    <w:rsid w:val="00141E2C"/>
    <w:rsid w:val="001426E0"/>
    <w:rsid w:val="00142AA0"/>
    <w:rsid w:val="00142BE2"/>
    <w:rsid w:val="00142C7D"/>
    <w:rsid w:val="00143307"/>
    <w:rsid w:val="001436A0"/>
    <w:rsid w:val="00143ACC"/>
    <w:rsid w:val="00143B77"/>
    <w:rsid w:val="00144865"/>
    <w:rsid w:val="001448E5"/>
    <w:rsid w:val="00144C5A"/>
    <w:rsid w:val="00144C75"/>
    <w:rsid w:val="00145919"/>
    <w:rsid w:val="0014598F"/>
    <w:rsid w:val="00145CCD"/>
    <w:rsid w:val="00145D77"/>
    <w:rsid w:val="001466F2"/>
    <w:rsid w:val="00146925"/>
    <w:rsid w:val="001469D0"/>
    <w:rsid w:val="00146E17"/>
    <w:rsid w:val="00146E7F"/>
    <w:rsid w:val="00146EBC"/>
    <w:rsid w:val="001471C3"/>
    <w:rsid w:val="001476BB"/>
    <w:rsid w:val="00147795"/>
    <w:rsid w:val="00150005"/>
    <w:rsid w:val="0015124C"/>
    <w:rsid w:val="001512CB"/>
    <w:rsid w:val="00151A7E"/>
    <w:rsid w:val="00151DD7"/>
    <w:rsid w:val="00151E66"/>
    <w:rsid w:val="0015219B"/>
    <w:rsid w:val="0015259F"/>
    <w:rsid w:val="0015271E"/>
    <w:rsid w:val="00152FE3"/>
    <w:rsid w:val="0015343F"/>
    <w:rsid w:val="00153FE5"/>
    <w:rsid w:val="00154507"/>
    <w:rsid w:val="00154F0A"/>
    <w:rsid w:val="0015519B"/>
    <w:rsid w:val="00156C38"/>
    <w:rsid w:val="00156C82"/>
    <w:rsid w:val="00156DDC"/>
    <w:rsid w:val="001579C5"/>
    <w:rsid w:val="0016029F"/>
    <w:rsid w:val="00160520"/>
    <w:rsid w:val="00160CED"/>
    <w:rsid w:val="00160D78"/>
    <w:rsid w:val="00161421"/>
    <w:rsid w:val="00161800"/>
    <w:rsid w:val="00161D5A"/>
    <w:rsid w:val="001621CC"/>
    <w:rsid w:val="0016246C"/>
    <w:rsid w:val="00162B16"/>
    <w:rsid w:val="00163135"/>
    <w:rsid w:val="00163370"/>
    <w:rsid w:val="0016383A"/>
    <w:rsid w:val="00163897"/>
    <w:rsid w:val="00163ADC"/>
    <w:rsid w:val="00164034"/>
    <w:rsid w:val="00164269"/>
    <w:rsid w:val="00164D7C"/>
    <w:rsid w:val="00164E32"/>
    <w:rsid w:val="00165E98"/>
    <w:rsid w:val="0016654A"/>
    <w:rsid w:val="001667C2"/>
    <w:rsid w:val="00166D17"/>
    <w:rsid w:val="00166DB5"/>
    <w:rsid w:val="001675C0"/>
    <w:rsid w:val="00167761"/>
    <w:rsid w:val="00167B34"/>
    <w:rsid w:val="00167BE1"/>
    <w:rsid w:val="00170056"/>
    <w:rsid w:val="0017022B"/>
    <w:rsid w:val="001702B0"/>
    <w:rsid w:val="001711D0"/>
    <w:rsid w:val="0017297E"/>
    <w:rsid w:val="00172A88"/>
    <w:rsid w:val="00172DF3"/>
    <w:rsid w:val="0017326D"/>
    <w:rsid w:val="00173614"/>
    <w:rsid w:val="00173829"/>
    <w:rsid w:val="00174033"/>
    <w:rsid w:val="00174144"/>
    <w:rsid w:val="00174DC5"/>
    <w:rsid w:val="0017519D"/>
    <w:rsid w:val="00175EF8"/>
    <w:rsid w:val="00176610"/>
    <w:rsid w:val="00176651"/>
    <w:rsid w:val="00176C0E"/>
    <w:rsid w:val="00177193"/>
    <w:rsid w:val="00177E41"/>
    <w:rsid w:val="00180021"/>
    <w:rsid w:val="0018090D"/>
    <w:rsid w:val="00180A09"/>
    <w:rsid w:val="00181532"/>
    <w:rsid w:val="00181865"/>
    <w:rsid w:val="00183042"/>
    <w:rsid w:val="0018382F"/>
    <w:rsid w:val="0018397A"/>
    <w:rsid w:val="0018436C"/>
    <w:rsid w:val="001846EF"/>
    <w:rsid w:val="00184779"/>
    <w:rsid w:val="00184CAF"/>
    <w:rsid w:val="0018652B"/>
    <w:rsid w:val="00186629"/>
    <w:rsid w:val="00186851"/>
    <w:rsid w:val="001869E2"/>
    <w:rsid w:val="00186D1A"/>
    <w:rsid w:val="00186DB0"/>
    <w:rsid w:val="00187CAC"/>
    <w:rsid w:val="00187E50"/>
    <w:rsid w:val="0019073E"/>
    <w:rsid w:val="00190BC3"/>
    <w:rsid w:val="00190CA0"/>
    <w:rsid w:val="00190F84"/>
    <w:rsid w:val="00191026"/>
    <w:rsid w:val="00191538"/>
    <w:rsid w:val="00191FEF"/>
    <w:rsid w:val="00192596"/>
    <w:rsid w:val="00192BBB"/>
    <w:rsid w:val="001934AB"/>
    <w:rsid w:val="00193B2B"/>
    <w:rsid w:val="00194456"/>
    <w:rsid w:val="001944CA"/>
    <w:rsid w:val="00194868"/>
    <w:rsid w:val="00194D54"/>
    <w:rsid w:val="00195A7C"/>
    <w:rsid w:val="00195F65"/>
    <w:rsid w:val="00195FEF"/>
    <w:rsid w:val="001968F6"/>
    <w:rsid w:val="0019729E"/>
    <w:rsid w:val="001976D4"/>
    <w:rsid w:val="00197C13"/>
    <w:rsid w:val="00197C83"/>
    <w:rsid w:val="001A030B"/>
    <w:rsid w:val="001A0787"/>
    <w:rsid w:val="001A0C5C"/>
    <w:rsid w:val="001A1043"/>
    <w:rsid w:val="001A1283"/>
    <w:rsid w:val="001A157D"/>
    <w:rsid w:val="001A28A8"/>
    <w:rsid w:val="001A2978"/>
    <w:rsid w:val="001A3A96"/>
    <w:rsid w:val="001A3F56"/>
    <w:rsid w:val="001A4CC9"/>
    <w:rsid w:val="001A53FD"/>
    <w:rsid w:val="001A6372"/>
    <w:rsid w:val="001A64DA"/>
    <w:rsid w:val="001A68BE"/>
    <w:rsid w:val="001A759F"/>
    <w:rsid w:val="001A7933"/>
    <w:rsid w:val="001B012F"/>
    <w:rsid w:val="001B0446"/>
    <w:rsid w:val="001B04B2"/>
    <w:rsid w:val="001B0719"/>
    <w:rsid w:val="001B0852"/>
    <w:rsid w:val="001B0AA5"/>
    <w:rsid w:val="001B1772"/>
    <w:rsid w:val="001B2101"/>
    <w:rsid w:val="001B24E7"/>
    <w:rsid w:val="001B25FA"/>
    <w:rsid w:val="001B26DC"/>
    <w:rsid w:val="001B2BBE"/>
    <w:rsid w:val="001B468A"/>
    <w:rsid w:val="001B4B36"/>
    <w:rsid w:val="001B53D0"/>
    <w:rsid w:val="001B5899"/>
    <w:rsid w:val="001B5BAB"/>
    <w:rsid w:val="001B6A32"/>
    <w:rsid w:val="001B6A3D"/>
    <w:rsid w:val="001B6ACB"/>
    <w:rsid w:val="001B6B47"/>
    <w:rsid w:val="001B7B90"/>
    <w:rsid w:val="001B7F31"/>
    <w:rsid w:val="001C004D"/>
    <w:rsid w:val="001C07E0"/>
    <w:rsid w:val="001C1601"/>
    <w:rsid w:val="001C1925"/>
    <w:rsid w:val="001C2103"/>
    <w:rsid w:val="001C215C"/>
    <w:rsid w:val="001C3FE6"/>
    <w:rsid w:val="001C4156"/>
    <w:rsid w:val="001C4321"/>
    <w:rsid w:val="001C4725"/>
    <w:rsid w:val="001C4AAD"/>
    <w:rsid w:val="001C4E78"/>
    <w:rsid w:val="001C5A2B"/>
    <w:rsid w:val="001C5AC9"/>
    <w:rsid w:val="001C5D0C"/>
    <w:rsid w:val="001C66B3"/>
    <w:rsid w:val="001C6B48"/>
    <w:rsid w:val="001C6CC1"/>
    <w:rsid w:val="001C75DC"/>
    <w:rsid w:val="001D0188"/>
    <w:rsid w:val="001D10D2"/>
    <w:rsid w:val="001D160E"/>
    <w:rsid w:val="001D1658"/>
    <w:rsid w:val="001D176A"/>
    <w:rsid w:val="001D1A04"/>
    <w:rsid w:val="001D239C"/>
    <w:rsid w:val="001D2CAB"/>
    <w:rsid w:val="001D33F8"/>
    <w:rsid w:val="001D39A6"/>
    <w:rsid w:val="001D409E"/>
    <w:rsid w:val="001D42CE"/>
    <w:rsid w:val="001D4420"/>
    <w:rsid w:val="001D54EC"/>
    <w:rsid w:val="001D5FC0"/>
    <w:rsid w:val="001D6236"/>
    <w:rsid w:val="001D6EC3"/>
    <w:rsid w:val="001E003F"/>
    <w:rsid w:val="001E042B"/>
    <w:rsid w:val="001E0721"/>
    <w:rsid w:val="001E07E2"/>
    <w:rsid w:val="001E0A10"/>
    <w:rsid w:val="001E0A31"/>
    <w:rsid w:val="001E0F42"/>
    <w:rsid w:val="001E147B"/>
    <w:rsid w:val="001E14D0"/>
    <w:rsid w:val="001E2134"/>
    <w:rsid w:val="001E2A57"/>
    <w:rsid w:val="001E2E16"/>
    <w:rsid w:val="001E3B6C"/>
    <w:rsid w:val="001E3CD0"/>
    <w:rsid w:val="001E3E4B"/>
    <w:rsid w:val="001E4282"/>
    <w:rsid w:val="001E4634"/>
    <w:rsid w:val="001E4984"/>
    <w:rsid w:val="001E4A62"/>
    <w:rsid w:val="001E50DD"/>
    <w:rsid w:val="001E578D"/>
    <w:rsid w:val="001E581F"/>
    <w:rsid w:val="001E6275"/>
    <w:rsid w:val="001E65A2"/>
    <w:rsid w:val="001E6A23"/>
    <w:rsid w:val="001E6B37"/>
    <w:rsid w:val="001E6F01"/>
    <w:rsid w:val="001E7339"/>
    <w:rsid w:val="001E7783"/>
    <w:rsid w:val="001F0086"/>
    <w:rsid w:val="001F1003"/>
    <w:rsid w:val="001F1216"/>
    <w:rsid w:val="001F1295"/>
    <w:rsid w:val="001F158A"/>
    <w:rsid w:val="001F1B7D"/>
    <w:rsid w:val="001F1FC6"/>
    <w:rsid w:val="001F1FF4"/>
    <w:rsid w:val="001F2178"/>
    <w:rsid w:val="001F2698"/>
    <w:rsid w:val="001F322E"/>
    <w:rsid w:val="001F34F9"/>
    <w:rsid w:val="001F438C"/>
    <w:rsid w:val="001F4654"/>
    <w:rsid w:val="001F49D9"/>
    <w:rsid w:val="001F4D06"/>
    <w:rsid w:val="001F4F66"/>
    <w:rsid w:val="001F52A2"/>
    <w:rsid w:val="001F530D"/>
    <w:rsid w:val="001F64A1"/>
    <w:rsid w:val="001F691B"/>
    <w:rsid w:val="001F7A64"/>
    <w:rsid w:val="00201198"/>
    <w:rsid w:val="002022F2"/>
    <w:rsid w:val="00202905"/>
    <w:rsid w:val="00202ED1"/>
    <w:rsid w:val="00202F32"/>
    <w:rsid w:val="0020336D"/>
    <w:rsid w:val="002034D7"/>
    <w:rsid w:val="00203A8F"/>
    <w:rsid w:val="0020442B"/>
    <w:rsid w:val="002047E9"/>
    <w:rsid w:val="00204D05"/>
    <w:rsid w:val="00204ECA"/>
    <w:rsid w:val="00205015"/>
    <w:rsid w:val="002054C8"/>
    <w:rsid w:val="00205896"/>
    <w:rsid w:val="00205A2F"/>
    <w:rsid w:val="00206315"/>
    <w:rsid w:val="002066A8"/>
    <w:rsid w:val="00206B07"/>
    <w:rsid w:val="00207FB8"/>
    <w:rsid w:val="0021000A"/>
    <w:rsid w:val="00210D02"/>
    <w:rsid w:val="002115E9"/>
    <w:rsid w:val="0021174B"/>
    <w:rsid w:val="00212094"/>
    <w:rsid w:val="00212293"/>
    <w:rsid w:val="002123CF"/>
    <w:rsid w:val="002128EB"/>
    <w:rsid w:val="00212CAA"/>
    <w:rsid w:val="00213552"/>
    <w:rsid w:val="002135F4"/>
    <w:rsid w:val="00213682"/>
    <w:rsid w:val="00213AD8"/>
    <w:rsid w:val="00214B40"/>
    <w:rsid w:val="00215002"/>
    <w:rsid w:val="002154AF"/>
    <w:rsid w:val="00215EBA"/>
    <w:rsid w:val="0021654A"/>
    <w:rsid w:val="002169B8"/>
    <w:rsid w:val="0021730D"/>
    <w:rsid w:val="00217710"/>
    <w:rsid w:val="00217AEC"/>
    <w:rsid w:val="00217F19"/>
    <w:rsid w:val="0022136F"/>
    <w:rsid w:val="002219DD"/>
    <w:rsid w:val="00221AC7"/>
    <w:rsid w:val="0022259F"/>
    <w:rsid w:val="0022490E"/>
    <w:rsid w:val="00224B70"/>
    <w:rsid w:val="00225D76"/>
    <w:rsid w:val="00226320"/>
    <w:rsid w:val="00226CD2"/>
    <w:rsid w:val="002270DD"/>
    <w:rsid w:val="0022747B"/>
    <w:rsid w:val="00227BFA"/>
    <w:rsid w:val="00230138"/>
    <w:rsid w:val="00230B86"/>
    <w:rsid w:val="00230E57"/>
    <w:rsid w:val="00231216"/>
    <w:rsid w:val="002315EC"/>
    <w:rsid w:val="0023257B"/>
    <w:rsid w:val="002327C6"/>
    <w:rsid w:val="00233B52"/>
    <w:rsid w:val="0023413A"/>
    <w:rsid w:val="002346E0"/>
    <w:rsid w:val="002357DC"/>
    <w:rsid w:val="00235EDF"/>
    <w:rsid w:val="002360EA"/>
    <w:rsid w:val="00236413"/>
    <w:rsid w:val="00236E48"/>
    <w:rsid w:val="00237D77"/>
    <w:rsid w:val="00240180"/>
    <w:rsid w:val="0024128F"/>
    <w:rsid w:val="002415B9"/>
    <w:rsid w:val="002416A3"/>
    <w:rsid w:val="002422F4"/>
    <w:rsid w:val="0024257A"/>
    <w:rsid w:val="0024274D"/>
    <w:rsid w:val="00242AA9"/>
    <w:rsid w:val="00242C97"/>
    <w:rsid w:val="002433E7"/>
    <w:rsid w:val="002436EE"/>
    <w:rsid w:val="00243F29"/>
    <w:rsid w:val="0024401D"/>
    <w:rsid w:val="00244272"/>
    <w:rsid w:val="00244623"/>
    <w:rsid w:val="00244DDE"/>
    <w:rsid w:val="0024505B"/>
    <w:rsid w:val="002460F7"/>
    <w:rsid w:val="002468BE"/>
    <w:rsid w:val="002471EB"/>
    <w:rsid w:val="00247694"/>
    <w:rsid w:val="00247CE9"/>
    <w:rsid w:val="0025008A"/>
    <w:rsid w:val="002505B7"/>
    <w:rsid w:val="00250D44"/>
    <w:rsid w:val="002518E7"/>
    <w:rsid w:val="002518F5"/>
    <w:rsid w:val="00251D76"/>
    <w:rsid w:val="00251DDC"/>
    <w:rsid w:val="00253A5D"/>
    <w:rsid w:val="002541C3"/>
    <w:rsid w:val="0025489B"/>
    <w:rsid w:val="00254A79"/>
    <w:rsid w:val="00254E1C"/>
    <w:rsid w:val="002559CE"/>
    <w:rsid w:val="00255AAF"/>
    <w:rsid w:val="002577C8"/>
    <w:rsid w:val="00257D34"/>
    <w:rsid w:val="00257EA5"/>
    <w:rsid w:val="00260B21"/>
    <w:rsid w:val="002612E5"/>
    <w:rsid w:val="002613AA"/>
    <w:rsid w:val="00261592"/>
    <w:rsid w:val="0026169D"/>
    <w:rsid w:val="00261BBD"/>
    <w:rsid w:val="002621CA"/>
    <w:rsid w:val="00262A3E"/>
    <w:rsid w:val="002632A8"/>
    <w:rsid w:val="00263CEC"/>
    <w:rsid w:val="00264383"/>
    <w:rsid w:val="00264AF7"/>
    <w:rsid w:val="00264CA6"/>
    <w:rsid w:val="00264E76"/>
    <w:rsid w:val="002656EE"/>
    <w:rsid w:val="00265755"/>
    <w:rsid w:val="00265AE3"/>
    <w:rsid w:val="00266392"/>
    <w:rsid w:val="00266757"/>
    <w:rsid w:val="0026702D"/>
    <w:rsid w:val="0026745B"/>
    <w:rsid w:val="00267AAA"/>
    <w:rsid w:val="0027018C"/>
    <w:rsid w:val="00270CBF"/>
    <w:rsid w:val="00271199"/>
    <w:rsid w:val="00271D66"/>
    <w:rsid w:val="00271F2F"/>
    <w:rsid w:val="00272E66"/>
    <w:rsid w:val="00273413"/>
    <w:rsid w:val="002734BF"/>
    <w:rsid w:val="00273692"/>
    <w:rsid w:val="00273845"/>
    <w:rsid w:val="002746DB"/>
    <w:rsid w:val="00274BB3"/>
    <w:rsid w:val="00274CB1"/>
    <w:rsid w:val="00274DE9"/>
    <w:rsid w:val="0027525E"/>
    <w:rsid w:val="00275274"/>
    <w:rsid w:val="0027533D"/>
    <w:rsid w:val="00275FE5"/>
    <w:rsid w:val="002761CB"/>
    <w:rsid w:val="0027633F"/>
    <w:rsid w:val="00276865"/>
    <w:rsid w:val="00276F8E"/>
    <w:rsid w:val="0027745A"/>
    <w:rsid w:val="00277592"/>
    <w:rsid w:val="00277B1B"/>
    <w:rsid w:val="0028009A"/>
    <w:rsid w:val="002802FE"/>
    <w:rsid w:val="002806D5"/>
    <w:rsid w:val="00280AC0"/>
    <w:rsid w:val="00280F4C"/>
    <w:rsid w:val="0028126F"/>
    <w:rsid w:val="00281803"/>
    <w:rsid w:val="0028191E"/>
    <w:rsid w:val="00281930"/>
    <w:rsid w:val="00281DFE"/>
    <w:rsid w:val="00281EDB"/>
    <w:rsid w:val="002822F6"/>
    <w:rsid w:val="0028253C"/>
    <w:rsid w:val="00282944"/>
    <w:rsid w:val="00283102"/>
    <w:rsid w:val="00283462"/>
    <w:rsid w:val="00283765"/>
    <w:rsid w:val="00283CA5"/>
    <w:rsid w:val="00283E12"/>
    <w:rsid w:val="002841A4"/>
    <w:rsid w:val="002847D2"/>
    <w:rsid w:val="00284B21"/>
    <w:rsid w:val="00284D8C"/>
    <w:rsid w:val="0028529A"/>
    <w:rsid w:val="002855C7"/>
    <w:rsid w:val="002857AC"/>
    <w:rsid w:val="002857DB"/>
    <w:rsid w:val="002865E7"/>
    <w:rsid w:val="00286EDB"/>
    <w:rsid w:val="00287A1F"/>
    <w:rsid w:val="00287FB6"/>
    <w:rsid w:val="00290512"/>
    <w:rsid w:val="002905B3"/>
    <w:rsid w:val="002909C7"/>
    <w:rsid w:val="0029115C"/>
    <w:rsid w:val="002913A5"/>
    <w:rsid w:val="00291C0D"/>
    <w:rsid w:val="00291C1D"/>
    <w:rsid w:val="002929EE"/>
    <w:rsid w:val="00292B18"/>
    <w:rsid w:val="002938D7"/>
    <w:rsid w:val="00293A1C"/>
    <w:rsid w:val="00293FFF"/>
    <w:rsid w:val="00294137"/>
    <w:rsid w:val="002949F7"/>
    <w:rsid w:val="00295826"/>
    <w:rsid w:val="00295B3E"/>
    <w:rsid w:val="00295D32"/>
    <w:rsid w:val="00296318"/>
    <w:rsid w:val="002963A0"/>
    <w:rsid w:val="00297A3A"/>
    <w:rsid w:val="00297C36"/>
    <w:rsid w:val="00297D60"/>
    <w:rsid w:val="00297F06"/>
    <w:rsid w:val="002A0080"/>
    <w:rsid w:val="002A041E"/>
    <w:rsid w:val="002A088E"/>
    <w:rsid w:val="002A0961"/>
    <w:rsid w:val="002A1AEB"/>
    <w:rsid w:val="002A1C0C"/>
    <w:rsid w:val="002A1E4A"/>
    <w:rsid w:val="002A27A6"/>
    <w:rsid w:val="002A2890"/>
    <w:rsid w:val="002A2EA1"/>
    <w:rsid w:val="002A2F57"/>
    <w:rsid w:val="002A332B"/>
    <w:rsid w:val="002A5A70"/>
    <w:rsid w:val="002A5E3E"/>
    <w:rsid w:val="002A6569"/>
    <w:rsid w:val="002A6C30"/>
    <w:rsid w:val="002A6DBF"/>
    <w:rsid w:val="002A6F03"/>
    <w:rsid w:val="002A7075"/>
    <w:rsid w:val="002B0341"/>
    <w:rsid w:val="002B0563"/>
    <w:rsid w:val="002B0C48"/>
    <w:rsid w:val="002B0DBE"/>
    <w:rsid w:val="002B18B7"/>
    <w:rsid w:val="002B18F9"/>
    <w:rsid w:val="002B1F3F"/>
    <w:rsid w:val="002B2626"/>
    <w:rsid w:val="002B26C6"/>
    <w:rsid w:val="002B3A68"/>
    <w:rsid w:val="002B4045"/>
    <w:rsid w:val="002B41A4"/>
    <w:rsid w:val="002B506E"/>
    <w:rsid w:val="002B5803"/>
    <w:rsid w:val="002B592A"/>
    <w:rsid w:val="002B61B7"/>
    <w:rsid w:val="002B6666"/>
    <w:rsid w:val="002B7CC9"/>
    <w:rsid w:val="002B7E14"/>
    <w:rsid w:val="002C0661"/>
    <w:rsid w:val="002C1543"/>
    <w:rsid w:val="002C1F1B"/>
    <w:rsid w:val="002C25C3"/>
    <w:rsid w:val="002C26AC"/>
    <w:rsid w:val="002C27BA"/>
    <w:rsid w:val="002C28A9"/>
    <w:rsid w:val="002C2EC3"/>
    <w:rsid w:val="002C3491"/>
    <w:rsid w:val="002C3D0C"/>
    <w:rsid w:val="002C3D1E"/>
    <w:rsid w:val="002C4621"/>
    <w:rsid w:val="002C5327"/>
    <w:rsid w:val="002C5F0C"/>
    <w:rsid w:val="002C630F"/>
    <w:rsid w:val="002C679D"/>
    <w:rsid w:val="002C6804"/>
    <w:rsid w:val="002C6811"/>
    <w:rsid w:val="002C712E"/>
    <w:rsid w:val="002C7430"/>
    <w:rsid w:val="002D05CA"/>
    <w:rsid w:val="002D0F57"/>
    <w:rsid w:val="002D0FCB"/>
    <w:rsid w:val="002D14E7"/>
    <w:rsid w:val="002D234A"/>
    <w:rsid w:val="002D2F87"/>
    <w:rsid w:val="002D3594"/>
    <w:rsid w:val="002D3DB6"/>
    <w:rsid w:val="002D4A28"/>
    <w:rsid w:val="002D4BF4"/>
    <w:rsid w:val="002D4F49"/>
    <w:rsid w:val="002D5512"/>
    <w:rsid w:val="002D5CB2"/>
    <w:rsid w:val="002D5F9E"/>
    <w:rsid w:val="002D76D0"/>
    <w:rsid w:val="002D7ED4"/>
    <w:rsid w:val="002E0056"/>
    <w:rsid w:val="002E0477"/>
    <w:rsid w:val="002E0AED"/>
    <w:rsid w:val="002E14C1"/>
    <w:rsid w:val="002E2552"/>
    <w:rsid w:val="002E28C2"/>
    <w:rsid w:val="002E2E4F"/>
    <w:rsid w:val="002E3013"/>
    <w:rsid w:val="002E3642"/>
    <w:rsid w:val="002E44CA"/>
    <w:rsid w:val="002E4817"/>
    <w:rsid w:val="002E4DF5"/>
    <w:rsid w:val="002E4F96"/>
    <w:rsid w:val="002E5026"/>
    <w:rsid w:val="002E55B5"/>
    <w:rsid w:val="002E5852"/>
    <w:rsid w:val="002E5CC0"/>
    <w:rsid w:val="002E6EEA"/>
    <w:rsid w:val="002E6FDA"/>
    <w:rsid w:val="002E7F64"/>
    <w:rsid w:val="002F093D"/>
    <w:rsid w:val="002F284B"/>
    <w:rsid w:val="002F3320"/>
    <w:rsid w:val="002F40D8"/>
    <w:rsid w:val="002F4526"/>
    <w:rsid w:val="002F48AD"/>
    <w:rsid w:val="002F4AE9"/>
    <w:rsid w:val="002F53FF"/>
    <w:rsid w:val="002F540E"/>
    <w:rsid w:val="002F62EF"/>
    <w:rsid w:val="002F67B5"/>
    <w:rsid w:val="002F6F14"/>
    <w:rsid w:val="002F7967"/>
    <w:rsid w:val="002F7EF3"/>
    <w:rsid w:val="00300D97"/>
    <w:rsid w:val="00301C6C"/>
    <w:rsid w:val="00301F79"/>
    <w:rsid w:val="0030314B"/>
    <w:rsid w:val="00303F2D"/>
    <w:rsid w:val="0030450C"/>
    <w:rsid w:val="003046AD"/>
    <w:rsid w:val="00304F85"/>
    <w:rsid w:val="00306BB8"/>
    <w:rsid w:val="0030727A"/>
    <w:rsid w:val="003078D5"/>
    <w:rsid w:val="003078FC"/>
    <w:rsid w:val="00307F64"/>
    <w:rsid w:val="0031089C"/>
    <w:rsid w:val="0031145A"/>
    <w:rsid w:val="003121EF"/>
    <w:rsid w:val="003123F9"/>
    <w:rsid w:val="003131CD"/>
    <w:rsid w:val="003135DF"/>
    <w:rsid w:val="00313DEA"/>
    <w:rsid w:val="00313FC6"/>
    <w:rsid w:val="0031419F"/>
    <w:rsid w:val="00315906"/>
    <w:rsid w:val="00315D83"/>
    <w:rsid w:val="0031678C"/>
    <w:rsid w:val="00317451"/>
    <w:rsid w:val="003179E8"/>
    <w:rsid w:val="00320D39"/>
    <w:rsid w:val="003211D7"/>
    <w:rsid w:val="003214A0"/>
    <w:rsid w:val="003217F5"/>
    <w:rsid w:val="00321948"/>
    <w:rsid w:val="00321CD5"/>
    <w:rsid w:val="003220CA"/>
    <w:rsid w:val="00322138"/>
    <w:rsid w:val="003223F6"/>
    <w:rsid w:val="003224C3"/>
    <w:rsid w:val="0032325D"/>
    <w:rsid w:val="00323283"/>
    <w:rsid w:val="00323C2A"/>
    <w:rsid w:val="003247A1"/>
    <w:rsid w:val="00324AA9"/>
    <w:rsid w:val="003250CA"/>
    <w:rsid w:val="003254B2"/>
    <w:rsid w:val="00326449"/>
    <w:rsid w:val="003265F6"/>
    <w:rsid w:val="0032707E"/>
    <w:rsid w:val="003277F5"/>
    <w:rsid w:val="00327BB7"/>
    <w:rsid w:val="00327C93"/>
    <w:rsid w:val="00327D98"/>
    <w:rsid w:val="0033073A"/>
    <w:rsid w:val="00330CEC"/>
    <w:rsid w:val="0033165C"/>
    <w:rsid w:val="00332346"/>
    <w:rsid w:val="00332F0E"/>
    <w:rsid w:val="00333974"/>
    <w:rsid w:val="00333A2F"/>
    <w:rsid w:val="00333B44"/>
    <w:rsid w:val="00333FD5"/>
    <w:rsid w:val="0033430E"/>
    <w:rsid w:val="003348CE"/>
    <w:rsid w:val="00334A2E"/>
    <w:rsid w:val="00335104"/>
    <w:rsid w:val="00335A77"/>
    <w:rsid w:val="00335CDA"/>
    <w:rsid w:val="00336010"/>
    <w:rsid w:val="003360A5"/>
    <w:rsid w:val="00336A0A"/>
    <w:rsid w:val="00337033"/>
    <w:rsid w:val="00340397"/>
    <w:rsid w:val="00340EA0"/>
    <w:rsid w:val="00343170"/>
    <w:rsid w:val="00343D8B"/>
    <w:rsid w:val="00343F7A"/>
    <w:rsid w:val="00344A64"/>
    <w:rsid w:val="003453DF"/>
    <w:rsid w:val="00345E4D"/>
    <w:rsid w:val="00346295"/>
    <w:rsid w:val="003467BB"/>
    <w:rsid w:val="00346E74"/>
    <w:rsid w:val="00347017"/>
    <w:rsid w:val="00347364"/>
    <w:rsid w:val="003474BF"/>
    <w:rsid w:val="00347781"/>
    <w:rsid w:val="00347C8C"/>
    <w:rsid w:val="0035005E"/>
    <w:rsid w:val="00351807"/>
    <w:rsid w:val="00352940"/>
    <w:rsid w:val="00352EB4"/>
    <w:rsid w:val="00353487"/>
    <w:rsid w:val="00353F44"/>
    <w:rsid w:val="00354189"/>
    <w:rsid w:val="0035429B"/>
    <w:rsid w:val="00354BAC"/>
    <w:rsid w:val="00356060"/>
    <w:rsid w:val="003560B3"/>
    <w:rsid w:val="0035663D"/>
    <w:rsid w:val="00356B63"/>
    <w:rsid w:val="00356DDC"/>
    <w:rsid w:val="00356E19"/>
    <w:rsid w:val="00356EC5"/>
    <w:rsid w:val="00356F91"/>
    <w:rsid w:val="00357876"/>
    <w:rsid w:val="00357D5B"/>
    <w:rsid w:val="00357F8B"/>
    <w:rsid w:val="0036069C"/>
    <w:rsid w:val="00360722"/>
    <w:rsid w:val="00360BCB"/>
    <w:rsid w:val="00360EE0"/>
    <w:rsid w:val="00360FD5"/>
    <w:rsid w:val="00362354"/>
    <w:rsid w:val="00362787"/>
    <w:rsid w:val="00362A4C"/>
    <w:rsid w:val="003636E2"/>
    <w:rsid w:val="00363E27"/>
    <w:rsid w:val="0036449D"/>
    <w:rsid w:val="00364DF2"/>
    <w:rsid w:val="003654BA"/>
    <w:rsid w:val="00365A14"/>
    <w:rsid w:val="003665F6"/>
    <w:rsid w:val="00366A30"/>
    <w:rsid w:val="00367B5D"/>
    <w:rsid w:val="00367E83"/>
    <w:rsid w:val="00367F10"/>
    <w:rsid w:val="00367F13"/>
    <w:rsid w:val="00370229"/>
    <w:rsid w:val="0037088B"/>
    <w:rsid w:val="00371104"/>
    <w:rsid w:val="00371687"/>
    <w:rsid w:val="00371894"/>
    <w:rsid w:val="00371B28"/>
    <w:rsid w:val="00371E5A"/>
    <w:rsid w:val="003722B1"/>
    <w:rsid w:val="003730E2"/>
    <w:rsid w:val="00373B53"/>
    <w:rsid w:val="00373C0C"/>
    <w:rsid w:val="00373CD4"/>
    <w:rsid w:val="00373F81"/>
    <w:rsid w:val="00374C0A"/>
    <w:rsid w:val="0037582C"/>
    <w:rsid w:val="003759AA"/>
    <w:rsid w:val="00376295"/>
    <w:rsid w:val="00376496"/>
    <w:rsid w:val="003764FC"/>
    <w:rsid w:val="0037663A"/>
    <w:rsid w:val="003767D4"/>
    <w:rsid w:val="003770A5"/>
    <w:rsid w:val="00377152"/>
    <w:rsid w:val="00377314"/>
    <w:rsid w:val="00377B35"/>
    <w:rsid w:val="00380000"/>
    <w:rsid w:val="003808D1"/>
    <w:rsid w:val="003811F9"/>
    <w:rsid w:val="00381560"/>
    <w:rsid w:val="003818AF"/>
    <w:rsid w:val="003818C7"/>
    <w:rsid w:val="00381C35"/>
    <w:rsid w:val="00381FCB"/>
    <w:rsid w:val="00382BF0"/>
    <w:rsid w:val="00383491"/>
    <w:rsid w:val="00383921"/>
    <w:rsid w:val="00383957"/>
    <w:rsid w:val="00384F09"/>
    <w:rsid w:val="00385115"/>
    <w:rsid w:val="00385906"/>
    <w:rsid w:val="0038639A"/>
    <w:rsid w:val="003864DE"/>
    <w:rsid w:val="00386773"/>
    <w:rsid w:val="0038682E"/>
    <w:rsid w:val="0038777D"/>
    <w:rsid w:val="00387CBE"/>
    <w:rsid w:val="00390025"/>
    <w:rsid w:val="0039005E"/>
    <w:rsid w:val="00390383"/>
    <w:rsid w:val="003906DA"/>
    <w:rsid w:val="00390CA4"/>
    <w:rsid w:val="0039106A"/>
    <w:rsid w:val="003911EE"/>
    <w:rsid w:val="0039133D"/>
    <w:rsid w:val="00391501"/>
    <w:rsid w:val="003915CD"/>
    <w:rsid w:val="00391CBC"/>
    <w:rsid w:val="00391FA9"/>
    <w:rsid w:val="003926C5"/>
    <w:rsid w:val="003927A3"/>
    <w:rsid w:val="0039288F"/>
    <w:rsid w:val="003949A8"/>
    <w:rsid w:val="00395433"/>
    <w:rsid w:val="0039578D"/>
    <w:rsid w:val="00395F9D"/>
    <w:rsid w:val="003968EA"/>
    <w:rsid w:val="00397AB2"/>
    <w:rsid w:val="003A01F5"/>
    <w:rsid w:val="003A032E"/>
    <w:rsid w:val="003A0BB3"/>
    <w:rsid w:val="003A1232"/>
    <w:rsid w:val="003A15F4"/>
    <w:rsid w:val="003A1E95"/>
    <w:rsid w:val="003A26F4"/>
    <w:rsid w:val="003A2C35"/>
    <w:rsid w:val="003A3227"/>
    <w:rsid w:val="003A3355"/>
    <w:rsid w:val="003A33AC"/>
    <w:rsid w:val="003A37CA"/>
    <w:rsid w:val="003A3931"/>
    <w:rsid w:val="003A3CF7"/>
    <w:rsid w:val="003A4DFB"/>
    <w:rsid w:val="003A50EA"/>
    <w:rsid w:val="003A51FF"/>
    <w:rsid w:val="003A573D"/>
    <w:rsid w:val="003A58F2"/>
    <w:rsid w:val="003A5A8F"/>
    <w:rsid w:val="003A5E0C"/>
    <w:rsid w:val="003A6099"/>
    <w:rsid w:val="003A6562"/>
    <w:rsid w:val="003A65D8"/>
    <w:rsid w:val="003A7BFC"/>
    <w:rsid w:val="003A7E77"/>
    <w:rsid w:val="003B0220"/>
    <w:rsid w:val="003B0D28"/>
    <w:rsid w:val="003B1758"/>
    <w:rsid w:val="003B187C"/>
    <w:rsid w:val="003B21E8"/>
    <w:rsid w:val="003B2321"/>
    <w:rsid w:val="003B24C8"/>
    <w:rsid w:val="003B2F81"/>
    <w:rsid w:val="003B3935"/>
    <w:rsid w:val="003B3B72"/>
    <w:rsid w:val="003B406C"/>
    <w:rsid w:val="003B4238"/>
    <w:rsid w:val="003B4344"/>
    <w:rsid w:val="003B43E8"/>
    <w:rsid w:val="003B5EEB"/>
    <w:rsid w:val="003B6213"/>
    <w:rsid w:val="003B6563"/>
    <w:rsid w:val="003B6664"/>
    <w:rsid w:val="003B7548"/>
    <w:rsid w:val="003B783A"/>
    <w:rsid w:val="003B7C58"/>
    <w:rsid w:val="003C0243"/>
    <w:rsid w:val="003C0521"/>
    <w:rsid w:val="003C0746"/>
    <w:rsid w:val="003C0F39"/>
    <w:rsid w:val="003C12D4"/>
    <w:rsid w:val="003C16EA"/>
    <w:rsid w:val="003C17BE"/>
    <w:rsid w:val="003C182A"/>
    <w:rsid w:val="003C1E8A"/>
    <w:rsid w:val="003C312C"/>
    <w:rsid w:val="003C3824"/>
    <w:rsid w:val="003C4890"/>
    <w:rsid w:val="003C4A30"/>
    <w:rsid w:val="003C4ACB"/>
    <w:rsid w:val="003C5479"/>
    <w:rsid w:val="003C54B5"/>
    <w:rsid w:val="003C5802"/>
    <w:rsid w:val="003C67C3"/>
    <w:rsid w:val="003C688C"/>
    <w:rsid w:val="003C6F8B"/>
    <w:rsid w:val="003C770C"/>
    <w:rsid w:val="003C7A63"/>
    <w:rsid w:val="003D02DA"/>
    <w:rsid w:val="003D04CC"/>
    <w:rsid w:val="003D0786"/>
    <w:rsid w:val="003D0C8B"/>
    <w:rsid w:val="003D12F1"/>
    <w:rsid w:val="003D1C00"/>
    <w:rsid w:val="003D1D00"/>
    <w:rsid w:val="003D25FB"/>
    <w:rsid w:val="003D270B"/>
    <w:rsid w:val="003D33F3"/>
    <w:rsid w:val="003D433F"/>
    <w:rsid w:val="003D4C38"/>
    <w:rsid w:val="003D4CDA"/>
    <w:rsid w:val="003D58B0"/>
    <w:rsid w:val="003D58FD"/>
    <w:rsid w:val="003D5D9C"/>
    <w:rsid w:val="003D6455"/>
    <w:rsid w:val="003D652A"/>
    <w:rsid w:val="003D664F"/>
    <w:rsid w:val="003D6E9C"/>
    <w:rsid w:val="003D7B55"/>
    <w:rsid w:val="003E00CA"/>
    <w:rsid w:val="003E0EE2"/>
    <w:rsid w:val="003E1F6B"/>
    <w:rsid w:val="003E21A1"/>
    <w:rsid w:val="003E2C25"/>
    <w:rsid w:val="003E2E64"/>
    <w:rsid w:val="003E326A"/>
    <w:rsid w:val="003E4D8A"/>
    <w:rsid w:val="003E5625"/>
    <w:rsid w:val="003E5E7F"/>
    <w:rsid w:val="003E661C"/>
    <w:rsid w:val="003E663E"/>
    <w:rsid w:val="003E6A90"/>
    <w:rsid w:val="003E70E3"/>
    <w:rsid w:val="003E78BB"/>
    <w:rsid w:val="003E78DE"/>
    <w:rsid w:val="003E7BD1"/>
    <w:rsid w:val="003E7C23"/>
    <w:rsid w:val="003F0475"/>
    <w:rsid w:val="003F0E6F"/>
    <w:rsid w:val="003F0FC5"/>
    <w:rsid w:val="003F1334"/>
    <w:rsid w:val="003F17AD"/>
    <w:rsid w:val="003F24D1"/>
    <w:rsid w:val="003F2C21"/>
    <w:rsid w:val="003F3262"/>
    <w:rsid w:val="003F3C60"/>
    <w:rsid w:val="003F42BA"/>
    <w:rsid w:val="003F5097"/>
    <w:rsid w:val="003F532B"/>
    <w:rsid w:val="003F5848"/>
    <w:rsid w:val="003F5DA0"/>
    <w:rsid w:val="003F65F8"/>
    <w:rsid w:val="003F71C7"/>
    <w:rsid w:val="003F76B9"/>
    <w:rsid w:val="003F7729"/>
    <w:rsid w:val="004001B9"/>
    <w:rsid w:val="004008E1"/>
    <w:rsid w:val="00400A1A"/>
    <w:rsid w:val="00400C97"/>
    <w:rsid w:val="0040104C"/>
    <w:rsid w:val="004010B4"/>
    <w:rsid w:val="00401389"/>
    <w:rsid w:val="00401711"/>
    <w:rsid w:val="00402453"/>
    <w:rsid w:val="00402B65"/>
    <w:rsid w:val="00403713"/>
    <w:rsid w:val="00403E95"/>
    <w:rsid w:val="004044E7"/>
    <w:rsid w:val="00404987"/>
    <w:rsid w:val="0040520D"/>
    <w:rsid w:val="00405E5F"/>
    <w:rsid w:val="004067B5"/>
    <w:rsid w:val="00406CAC"/>
    <w:rsid w:val="0040724D"/>
    <w:rsid w:val="00407285"/>
    <w:rsid w:val="00407636"/>
    <w:rsid w:val="00407A07"/>
    <w:rsid w:val="00407ADD"/>
    <w:rsid w:val="00410305"/>
    <w:rsid w:val="00410C73"/>
    <w:rsid w:val="0041106F"/>
    <w:rsid w:val="00411A8B"/>
    <w:rsid w:val="004121DA"/>
    <w:rsid w:val="00412C59"/>
    <w:rsid w:val="004131A8"/>
    <w:rsid w:val="00413823"/>
    <w:rsid w:val="00414251"/>
    <w:rsid w:val="004144E7"/>
    <w:rsid w:val="00414691"/>
    <w:rsid w:val="00415A38"/>
    <w:rsid w:val="00416448"/>
    <w:rsid w:val="0041697A"/>
    <w:rsid w:val="004173FA"/>
    <w:rsid w:val="004174B8"/>
    <w:rsid w:val="00420045"/>
    <w:rsid w:val="00421C48"/>
    <w:rsid w:val="00421E6E"/>
    <w:rsid w:val="00421E75"/>
    <w:rsid w:val="004220EE"/>
    <w:rsid w:val="004221BF"/>
    <w:rsid w:val="004225A6"/>
    <w:rsid w:val="00422CF4"/>
    <w:rsid w:val="00422F2E"/>
    <w:rsid w:val="00423AF1"/>
    <w:rsid w:val="0042405C"/>
    <w:rsid w:val="00424DEB"/>
    <w:rsid w:val="00425062"/>
    <w:rsid w:val="0042514A"/>
    <w:rsid w:val="0042588C"/>
    <w:rsid w:val="00425E7B"/>
    <w:rsid w:val="004263AF"/>
    <w:rsid w:val="0042679D"/>
    <w:rsid w:val="00426C5D"/>
    <w:rsid w:val="00427630"/>
    <w:rsid w:val="004277C9"/>
    <w:rsid w:val="004278EE"/>
    <w:rsid w:val="00427D2F"/>
    <w:rsid w:val="0043137F"/>
    <w:rsid w:val="00431CA2"/>
    <w:rsid w:val="00432045"/>
    <w:rsid w:val="00432891"/>
    <w:rsid w:val="00433BE8"/>
    <w:rsid w:val="00433EFC"/>
    <w:rsid w:val="00434664"/>
    <w:rsid w:val="004349CC"/>
    <w:rsid w:val="00434AB9"/>
    <w:rsid w:val="00434ABC"/>
    <w:rsid w:val="00434FE9"/>
    <w:rsid w:val="0043513C"/>
    <w:rsid w:val="0043539C"/>
    <w:rsid w:val="00435608"/>
    <w:rsid w:val="00435C87"/>
    <w:rsid w:val="00436339"/>
    <w:rsid w:val="0043647D"/>
    <w:rsid w:val="00436C3E"/>
    <w:rsid w:val="00436F00"/>
    <w:rsid w:val="004370C0"/>
    <w:rsid w:val="00437572"/>
    <w:rsid w:val="00440A92"/>
    <w:rsid w:val="00440DEE"/>
    <w:rsid w:val="00441D2C"/>
    <w:rsid w:val="0044207C"/>
    <w:rsid w:val="00442396"/>
    <w:rsid w:val="004428F6"/>
    <w:rsid w:val="004430F1"/>
    <w:rsid w:val="004439CA"/>
    <w:rsid w:val="00443FB7"/>
    <w:rsid w:val="00444497"/>
    <w:rsid w:val="00444A6F"/>
    <w:rsid w:val="00444A8C"/>
    <w:rsid w:val="00445713"/>
    <w:rsid w:val="00446380"/>
    <w:rsid w:val="0044676C"/>
    <w:rsid w:val="00446B18"/>
    <w:rsid w:val="004474D6"/>
    <w:rsid w:val="00447E47"/>
    <w:rsid w:val="0045014B"/>
    <w:rsid w:val="0045043D"/>
    <w:rsid w:val="004515D6"/>
    <w:rsid w:val="00451C57"/>
    <w:rsid w:val="00451C72"/>
    <w:rsid w:val="004525E7"/>
    <w:rsid w:val="0045279C"/>
    <w:rsid w:val="00452AE1"/>
    <w:rsid w:val="00452C50"/>
    <w:rsid w:val="0045319A"/>
    <w:rsid w:val="00453480"/>
    <w:rsid w:val="00454703"/>
    <w:rsid w:val="00454E89"/>
    <w:rsid w:val="004557CF"/>
    <w:rsid w:val="00456633"/>
    <w:rsid w:val="0045678A"/>
    <w:rsid w:val="0045682B"/>
    <w:rsid w:val="00456C0A"/>
    <w:rsid w:val="00456C76"/>
    <w:rsid w:val="0046001D"/>
    <w:rsid w:val="00460090"/>
    <w:rsid w:val="00460300"/>
    <w:rsid w:val="0046129D"/>
    <w:rsid w:val="004612A6"/>
    <w:rsid w:val="00461871"/>
    <w:rsid w:val="00461D30"/>
    <w:rsid w:val="00461D5D"/>
    <w:rsid w:val="00461D9F"/>
    <w:rsid w:val="00461DDC"/>
    <w:rsid w:val="0046211E"/>
    <w:rsid w:val="004621A1"/>
    <w:rsid w:val="00462565"/>
    <w:rsid w:val="0046261D"/>
    <w:rsid w:val="004626B2"/>
    <w:rsid w:val="004628E4"/>
    <w:rsid w:val="00462C96"/>
    <w:rsid w:val="00463021"/>
    <w:rsid w:val="004638FC"/>
    <w:rsid w:val="00463A18"/>
    <w:rsid w:val="004642C3"/>
    <w:rsid w:val="0046483A"/>
    <w:rsid w:val="00464BA6"/>
    <w:rsid w:val="00465097"/>
    <w:rsid w:val="004651EC"/>
    <w:rsid w:val="004653AB"/>
    <w:rsid w:val="00465453"/>
    <w:rsid w:val="00465879"/>
    <w:rsid w:val="00466486"/>
    <w:rsid w:val="00466C3D"/>
    <w:rsid w:val="0046794C"/>
    <w:rsid w:val="00467DA1"/>
    <w:rsid w:val="0047006F"/>
    <w:rsid w:val="004707D3"/>
    <w:rsid w:val="0047081A"/>
    <w:rsid w:val="00470AA4"/>
    <w:rsid w:val="00471021"/>
    <w:rsid w:val="00472726"/>
    <w:rsid w:val="0047275B"/>
    <w:rsid w:val="00472799"/>
    <w:rsid w:val="00473153"/>
    <w:rsid w:val="00473932"/>
    <w:rsid w:val="00473D64"/>
    <w:rsid w:val="00474060"/>
    <w:rsid w:val="004745E4"/>
    <w:rsid w:val="00474D93"/>
    <w:rsid w:val="00474E00"/>
    <w:rsid w:val="00474F01"/>
    <w:rsid w:val="00476B2F"/>
    <w:rsid w:val="00476CFC"/>
    <w:rsid w:val="00476EFF"/>
    <w:rsid w:val="00477697"/>
    <w:rsid w:val="004776AF"/>
    <w:rsid w:val="00477A35"/>
    <w:rsid w:val="00477AAB"/>
    <w:rsid w:val="00477F2C"/>
    <w:rsid w:val="0048051F"/>
    <w:rsid w:val="00480731"/>
    <w:rsid w:val="00480CCA"/>
    <w:rsid w:val="00480F02"/>
    <w:rsid w:val="0048190C"/>
    <w:rsid w:val="00481980"/>
    <w:rsid w:val="00481C49"/>
    <w:rsid w:val="0048213F"/>
    <w:rsid w:val="00482BF1"/>
    <w:rsid w:val="00483075"/>
    <w:rsid w:val="00483A86"/>
    <w:rsid w:val="00484A78"/>
    <w:rsid w:val="00485A33"/>
    <w:rsid w:val="0048663F"/>
    <w:rsid w:val="0048705A"/>
    <w:rsid w:val="00487523"/>
    <w:rsid w:val="00487878"/>
    <w:rsid w:val="00487BF8"/>
    <w:rsid w:val="00487F87"/>
    <w:rsid w:val="00490D6C"/>
    <w:rsid w:val="0049139E"/>
    <w:rsid w:val="004915A0"/>
    <w:rsid w:val="004917A2"/>
    <w:rsid w:val="004918C9"/>
    <w:rsid w:val="00491A21"/>
    <w:rsid w:val="004922BD"/>
    <w:rsid w:val="0049247E"/>
    <w:rsid w:val="004924FA"/>
    <w:rsid w:val="00492A84"/>
    <w:rsid w:val="0049318E"/>
    <w:rsid w:val="00493292"/>
    <w:rsid w:val="00494143"/>
    <w:rsid w:val="00495197"/>
    <w:rsid w:val="0049528A"/>
    <w:rsid w:val="00495339"/>
    <w:rsid w:val="0049566D"/>
    <w:rsid w:val="00495DA4"/>
    <w:rsid w:val="00496238"/>
    <w:rsid w:val="00496512"/>
    <w:rsid w:val="00496840"/>
    <w:rsid w:val="00497041"/>
    <w:rsid w:val="004971A2"/>
    <w:rsid w:val="004974EE"/>
    <w:rsid w:val="004A0ED8"/>
    <w:rsid w:val="004A0F61"/>
    <w:rsid w:val="004A1146"/>
    <w:rsid w:val="004A206B"/>
    <w:rsid w:val="004A24D6"/>
    <w:rsid w:val="004A2AD2"/>
    <w:rsid w:val="004A353E"/>
    <w:rsid w:val="004A41A3"/>
    <w:rsid w:val="004A42E8"/>
    <w:rsid w:val="004A439F"/>
    <w:rsid w:val="004A513F"/>
    <w:rsid w:val="004A5884"/>
    <w:rsid w:val="004A5E93"/>
    <w:rsid w:val="004A6101"/>
    <w:rsid w:val="004A645F"/>
    <w:rsid w:val="004A648B"/>
    <w:rsid w:val="004A667A"/>
    <w:rsid w:val="004A67BE"/>
    <w:rsid w:val="004A6E46"/>
    <w:rsid w:val="004A6F2E"/>
    <w:rsid w:val="004A6F58"/>
    <w:rsid w:val="004A7804"/>
    <w:rsid w:val="004A7CD4"/>
    <w:rsid w:val="004B0E35"/>
    <w:rsid w:val="004B0F85"/>
    <w:rsid w:val="004B1092"/>
    <w:rsid w:val="004B12D1"/>
    <w:rsid w:val="004B138D"/>
    <w:rsid w:val="004B16BA"/>
    <w:rsid w:val="004B19F7"/>
    <w:rsid w:val="004B1F54"/>
    <w:rsid w:val="004B2286"/>
    <w:rsid w:val="004B2395"/>
    <w:rsid w:val="004B295D"/>
    <w:rsid w:val="004B2972"/>
    <w:rsid w:val="004B29C2"/>
    <w:rsid w:val="004B42AC"/>
    <w:rsid w:val="004B4327"/>
    <w:rsid w:val="004B44F5"/>
    <w:rsid w:val="004B455B"/>
    <w:rsid w:val="004B4BFB"/>
    <w:rsid w:val="004B4CD2"/>
    <w:rsid w:val="004B5137"/>
    <w:rsid w:val="004B609F"/>
    <w:rsid w:val="004B636B"/>
    <w:rsid w:val="004B65CC"/>
    <w:rsid w:val="004B671E"/>
    <w:rsid w:val="004B67BE"/>
    <w:rsid w:val="004B6DC6"/>
    <w:rsid w:val="004B7710"/>
    <w:rsid w:val="004B7A01"/>
    <w:rsid w:val="004B7AA2"/>
    <w:rsid w:val="004B7C1F"/>
    <w:rsid w:val="004C0D3C"/>
    <w:rsid w:val="004C1448"/>
    <w:rsid w:val="004C2151"/>
    <w:rsid w:val="004C21B9"/>
    <w:rsid w:val="004C26A7"/>
    <w:rsid w:val="004C328A"/>
    <w:rsid w:val="004C3AF0"/>
    <w:rsid w:val="004C4A49"/>
    <w:rsid w:val="004C507E"/>
    <w:rsid w:val="004C60C7"/>
    <w:rsid w:val="004C694A"/>
    <w:rsid w:val="004C6DF0"/>
    <w:rsid w:val="004C7035"/>
    <w:rsid w:val="004C772F"/>
    <w:rsid w:val="004C7E21"/>
    <w:rsid w:val="004D0A0B"/>
    <w:rsid w:val="004D0BA1"/>
    <w:rsid w:val="004D0F56"/>
    <w:rsid w:val="004D113F"/>
    <w:rsid w:val="004D13C6"/>
    <w:rsid w:val="004D1408"/>
    <w:rsid w:val="004D1CF4"/>
    <w:rsid w:val="004D299C"/>
    <w:rsid w:val="004D30A2"/>
    <w:rsid w:val="004D343D"/>
    <w:rsid w:val="004D40ED"/>
    <w:rsid w:val="004D44D2"/>
    <w:rsid w:val="004D5345"/>
    <w:rsid w:val="004D58DF"/>
    <w:rsid w:val="004D5E11"/>
    <w:rsid w:val="004D66C6"/>
    <w:rsid w:val="004D70AC"/>
    <w:rsid w:val="004D733D"/>
    <w:rsid w:val="004D7901"/>
    <w:rsid w:val="004D7A1D"/>
    <w:rsid w:val="004D7E78"/>
    <w:rsid w:val="004E031D"/>
    <w:rsid w:val="004E04E1"/>
    <w:rsid w:val="004E0DC6"/>
    <w:rsid w:val="004E1608"/>
    <w:rsid w:val="004E225A"/>
    <w:rsid w:val="004E2575"/>
    <w:rsid w:val="004E5A1A"/>
    <w:rsid w:val="004E5C77"/>
    <w:rsid w:val="004E6709"/>
    <w:rsid w:val="004E6828"/>
    <w:rsid w:val="004E6954"/>
    <w:rsid w:val="004E744E"/>
    <w:rsid w:val="004E7621"/>
    <w:rsid w:val="004E7DF1"/>
    <w:rsid w:val="004F0212"/>
    <w:rsid w:val="004F0491"/>
    <w:rsid w:val="004F0514"/>
    <w:rsid w:val="004F1466"/>
    <w:rsid w:val="004F19F5"/>
    <w:rsid w:val="004F265F"/>
    <w:rsid w:val="004F26C4"/>
    <w:rsid w:val="004F28F0"/>
    <w:rsid w:val="004F3064"/>
    <w:rsid w:val="004F37C2"/>
    <w:rsid w:val="004F4A66"/>
    <w:rsid w:val="004F521F"/>
    <w:rsid w:val="004F5BBD"/>
    <w:rsid w:val="004F6A6D"/>
    <w:rsid w:val="004F6E89"/>
    <w:rsid w:val="004F7149"/>
    <w:rsid w:val="004F73C6"/>
    <w:rsid w:val="004F7703"/>
    <w:rsid w:val="004F7D79"/>
    <w:rsid w:val="0050077A"/>
    <w:rsid w:val="00500871"/>
    <w:rsid w:val="00500C17"/>
    <w:rsid w:val="005018DE"/>
    <w:rsid w:val="0050194A"/>
    <w:rsid w:val="00501D3C"/>
    <w:rsid w:val="00501F47"/>
    <w:rsid w:val="00502699"/>
    <w:rsid w:val="005026A3"/>
    <w:rsid w:val="00503337"/>
    <w:rsid w:val="00503352"/>
    <w:rsid w:val="005037D9"/>
    <w:rsid w:val="005037F1"/>
    <w:rsid w:val="00503EEF"/>
    <w:rsid w:val="005040BF"/>
    <w:rsid w:val="005048D3"/>
    <w:rsid w:val="00505431"/>
    <w:rsid w:val="0050545B"/>
    <w:rsid w:val="00505666"/>
    <w:rsid w:val="00505A0B"/>
    <w:rsid w:val="00505B56"/>
    <w:rsid w:val="00505BBF"/>
    <w:rsid w:val="00505BDB"/>
    <w:rsid w:val="00505E3F"/>
    <w:rsid w:val="00506387"/>
    <w:rsid w:val="00506924"/>
    <w:rsid w:val="0050724A"/>
    <w:rsid w:val="00507B06"/>
    <w:rsid w:val="00507DE4"/>
    <w:rsid w:val="005106D7"/>
    <w:rsid w:val="005107C5"/>
    <w:rsid w:val="00511306"/>
    <w:rsid w:val="005115BF"/>
    <w:rsid w:val="005117E3"/>
    <w:rsid w:val="00512A38"/>
    <w:rsid w:val="00513D79"/>
    <w:rsid w:val="00514200"/>
    <w:rsid w:val="005159A8"/>
    <w:rsid w:val="00515A5A"/>
    <w:rsid w:val="00515FE9"/>
    <w:rsid w:val="005162D8"/>
    <w:rsid w:val="00516825"/>
    <w:rsid w:val="005175E3"/>
    <w:rsid w:val="00517960"/>
    <w:rsid w:val="00517A30"/>
    <w:rsid w:val="00520462"/>
    <w:rsid w:val="005207C2"/>
    <w:rsid w:val="005209A2"/>
    <w:rsid w:val="0052191A"/>
    <w:rsid w:val="00522EE7"/>
    <w:rsid w:val="0052350D"/>
    <w:rsid w:val="005236A0"/>
    <w:rsid w:val="00523A8C"/>
    <w:rsid w:val="00524C19"/>
    <w:rsid w:val="00524C92"/>
    <w:rsid w:val="0052533B"/>
    <w:rsid w:val="005259C9"/>
    <w:rsid w:val="00525EE9"/>
    <w:rsid w:val="005266F4"/>
    <w:rsid w:val="0052675C"/>
    <w:rsid w:val="005269BC"/>
    <w:rsid w:val="00527B7D"/>
    <w:rsid w:val="00527CE3"/>
    <w:rsid w:val="00530253"/>
    <w:rsid w:val="005307A8"/>
    <w:rsid w:val="00530A87"/>
    <w:rsid w:val="00530E85"/>
    <w:rsid w:val="005315C1"/>
    <w:rsid w:val="005318C0"/>
    <w:rsid w:val="005318D8"/>
    <w:rsid w:val="00531E40"/>
    <w:rsid w:val="005325FD"/>
    <w:rsid w:val="005329DE"/>
    <w:rsid w:val="00532AF3"/>
    <w:rsid w:val="00532B4F"/>
    <w:rsid w:val="00533403"/>
    <w:rsid w:val="00533585"/>
    <w:rsid w:val="005339F3"/>
    <w:rsid w:val="00533FF4"/>
    <w:rsid w:val="0053408A"/>
    <w:rsid w:val="005344AE"/>
    <w:rsid w:val="00534B6D"/>
    <w:rsid w:val="0053559A"/>
    <w:rsid w:val="0053714E"/>
    <w:rsid w:val="0053744B"/>
    <w:rsid w:val="00540014"/>
    <w:rsid w:val="00540585"/>
    <w:rsid w:val="00541488"/>
    <w:rsid w:val="00541D7E"/>
    <w:rsid w:val="00542CAD"/>
    <w:rsid w:val="00542DFC"/>
    <w:rsid w:val="005433A8"/>
    <w:rsid w:val="005434F6"/>
    <w:rsid w:val="005437B9"/>
    <w:rsid w:val="005438AF"/>
    <w:rsid w:val="00544549"/>
    <w:rsid w:val="00544EF1"/>
    <w:rsid w:val="00545879"/>
    <w:rsid w:val="00545E04"/>
    <w:rsid w:val="00545F2E"/>
    <w:rsid w:val="00546067"/>
    <w:rsid w:val="00546234"/>
    <w:rsid w:val="005470BC"/>
    <w:rsid w:val="0054712C"/>
    <w:rsid w:val="0054758C"/>
    <w:rsid w:val="00547903"/>
    <w:rsid w:val="00547A1D"/>
    <w:rsid w:val="00547BA6"/>
    <w:rsid w:val="00547EF0"/>
    <w:rsid w:val="00550302"/>
    <w:rsid w:val="00550C69"/>
    <w:rsid w:val="00551707"/>
    <w:rsid w:val="00551756"/>
    <w:rsid w:val="00551FB8"/>
    <w:rsid w:val="005523FA"/>
    <w:rsid w:val="00553655"/>
    <w:rsid w:val="00553DE2"/>
    <w:rsid w:val="005545C2"/>
    <w:rsid w:val="00554AB2"/>
    <w:rsid w:val="00554D74"/>
    <w:rsid w:val="005550CA"/>
    <w:rsid w:val="005553C3"/>
    <w:rsid w:val="00555B2F"/>
    <w:rsid w:val="00555DE5"/>
    <w:rsid w:val="0055639A"/>
    <w:rsid w:val="00556677"/>
    <w:rsid w:val="00556748"/>
    <w:rsid w:val="005571DD"/>
    <w:rsid w:val="00557727"/>
    <w:rsid w:val="00560595"/>
    <w:rsid w:val="005605A3"/>
    <w:rsid w:val="0056071A"/>
    <w:rsid w:val="005607B3"/>
    <w:rsid w:val="005607B6"/>
    <w:rsid w:val="00560A37"/>
    <w:rsid w:val="00561261"/>
    <w:rsid w:val="005614D0"/>
    <w:rsid w:val="00561A0B"/>
    <w:rsid w:val="005623A7"/>
    <w:rsid w:val="005623DC"/>
    <w:rsid w:val="00562BC5"/>
    <w:rsid w:val="00564FB8"/>
    <w:rsid w:val="00565AB1"/>
    <w:rsid w:val="00565CB1"/>
    <w:rsid w:val="00566358"/>
    <w:rsid w:val="005667AB"/>
    <w:rsid w:val="00566A90"/>
    <w:rsid w:val="005671EB"/>
    <w:rsid w:val="005675DF"/>
    <w:rsid w:val="00570016"/>
    <w:rsid w:val="0057015B"/>
    <w:rsid w:val="005702F0"/>
    <w:rsid w:val="00570304"/>
    <w:rsid w:val="00572ACB"/>
    <w:rsid w:val="00572C76"/>
    <w:rsid w:val="00573331"/>
    <w:rsid w:val="00573403"/>
    <w:rsid w:val="005739F1"/>
    <w:rsid w:val="00573F34"/>
    <w:rsid w:val="005751CB"/>
    <w:rsid w:val="005758E8"/>
    <w:rsid w:val="00576B0C"/>
    <w:rsid w:val="005771F0"/>
    <w:rsid w:val="005771F9"/>
    <w:rsid w:val="005776A7"/>
    <w:rsid w:val="00577A41"/>
    <w:rsid w:val="00577CBB"/>
    <w:rsid w:val="005807A0"/>
    <w:rsid w:val="00580909"/>
    <w:rsid w:val="00580E52"/>
    <w:rsid w:val="00581181"/>
    <w:rsid w:val="00581A3E"/>
    <w:rsid w:val="00582098"/>
    <w:rsid w:val="00582284"/>
    <w:rsid w:val="0058265C"/>
    <w:rsid w:val="00583020"/>
    <w:rsid w:val="00583714"/>
    <w:rsid w:val="00583B57"/>
    <w:rsid w:val="00583D24"/>
    <w:rsid w:val="00584467"/>
    <w:rsid w:val="00584715"/>
    <w:rsid w:val="00585F50"/>
    <w:rsid w:val="0058666F"/>
    <w:rsid w:val="00586768"/>
    <w:rsid w:val="00587597"/>
    <w:rsid w:val="005878B0"/>
    <w:rsid w:val="0058795B"/>
    <w:rsid w:val="0059065D"/>
    <w:rsid w:val="00590B39"/>
    <w:rsid w:val="0059141D"/>
    <w:rsid w:val="005915CA"/>
    <w:rsid w:val="005918B6"/>
    <w:rsid w:val="00591BFE"/>
    <w:rsid w:val="0059287E"/>
    <w:rsid w:val="00592AF9"/>
    <w:rsid w:val="00592DDD"/>
    <w:rsid w:val="0059372C"/>
    <w:rsid w:val="0059392C"/>
    <w:rsid w:val="00595661"/>
    <w:rsid w:val="00595B21"/>
    <w:rsid w:val="005962CA"/>
    <w:rsid w:val="00596804"/>
    <w:rsid w:val="00596A60"/>
    <w:rsid w:val="005970E7"/>
    <w:rsid w:val="00597113"/>
    <w:rsid w:val="00597555"/>
    <w:rsid w:val="005975DF"/>
    <w:rsid w:val="0059762E"/>
    <w:rsid w:val="00597EAE"/>
    <w:rsid w:val="005A0196"/>
    <w:rsid w:val="005A099E"/>
    <w:rsid w:val="005A0FE7"/>
    <w:rsid w:val="005A1042"/>
    <w:rsid w:val="005A10BB"/>
    <w:rsid w:val="005A18D6"/>
    <w:rsid w:val="005A204A"/>
    <w:rsid w:val="005A2326"/>
    <w:rsid w:val="005A25AD"/>
    <w:rsid w:val="005A2631"/>
    <w:rsid w:val="005A3413"/>
    <w:rsid w:val="005A3E43"/>
    <w:rsid w:val="005A4413"/>
    <w:rsid w:val="005A46E6"/>
    <w:rsid w:val="005A494C"/>
    <w:rsid w:val="005A4C90"/>
    <w:rsid w:val="005A515E"/>
    <w:rsid w:val="005A532C"/>
    <w:rsid w:val="005A55BD"/>
    <w:rsid w:val="005A62A8"/>
    <w:rsid w:val="005A6384"/>
    <w:rsid w:val="005A639E"/>
    <w:rsid w:val="005A63E9"/>
    <w:rsid w:val="005A65E2"/>
    <w:rsid w:val="005A710B"/>
    <w:rsid w:val="005A7C45"/>
    <w:rsid w:val="005B0435"/>
    <w:rsid w:val="005B064C"/>
    <w:rsid w:val="005B0E6A"/>
    <w:rsid w:val="005B0E92"/>
    <w:rsid w:val="005B1067"/>
    <w:rsid w:val="005B127D"/>
    <w:rsid w:val="005B1319"/>
    <w:rsid w:val="005B1FD9"/>
    <w:rsid w:val="005B25F3"/>
    <w:rsid w:val="005B28AA"/>
    <w:rsid w:val="005B333E"/>
    <w:rsid w:val="005B360C"/>
    <w:rsid w:val="005B3FE9"/>
    <w:rsid w:val="005B4846"/>
    <w:rsid w:val="005B5390"/>
    <w:rsid w:val="005B5C84"/>
    <w:rsid w:val="005B5F63"/>
    <w:rsid w:val="005B60E4"/>
    <w:rsid w:val="005B6452"/>
    <w:rsid w:val="005B6C27"/>
    <w:rsid w:val="005B6D3F"/>
    <w:rsid w:val="005B6FD6"/>
    <w:rsid w:val="005B7738"/>
    <w:rsid w:val="005B79EB"/>
    <w:rsid w:val="005B7E25"/>
    <w:rsid w:val="005C00DC"/>
    <w:rsid w:val="005C0358"/>
    <w:rsid w:val="005C0378"/>
    <w:rsid w:val="005C03A9"/>
    <w:rsid w:val="005C0C20"/>
    <w:rsid w:val="005C0D27"/>
    <w:rsid w:val="005C1738"/>
    <w:rsid w:val="005C17A1"/>
    <w:rsid w:val="005C1942"/>
    <w:rsid w:val="005C252A"/>
    <w:rsid w:val="005C267D"/>
    <w:rsid w:val="005C2A18"/>
    <w:rsid w:val="005C2BD2"/>
    <w:rsid w:val="005C2CCC"/>
    <w:rsid w:val="005C2F67"/>
    <w:rsid w:val="005C342D"/>
    <w:rsid w:val="005C38D8"/>
    <w:rsid w:val="005C3AB7"/>
    <w:rsid w:val="005C46D6"/>
    <w:rsid w:val="005C4706"/>
    <w:rsid w:val="005C6438"/>
    <w:rsid w:val="005C65A8"/>
    <w:rsid w:val="005C6777"/>
    <w:rsid w:val="005C7FC3"/>
    <w:rsid w:val="005D046B"/>
    <w:rsid w:val="005D04BA"/>
    <w:rsid w:val="005D0B6B"/>
    <w:rsid w:val="005D0FD9"/>
    <w:rsid w:val="005D17EF"/>
    <w:rsid w:val="005D250E"/>
    <w:rsid w:val="005D2F97"/>
    <w:rsid w:val="005D368F"/>
    <w:rsid w:val="005D4847"/>
    <w:rsid w:val="005D4B3B"/>
    <w:rsid w:val="005D4F73"/>
    <w:rsid w:val="005D522B"/>
    <w:rsid w:val="005D552B"/>
    <w:rsid w:val="005D6208"/>
    <w:rsid w:val="005D6335"/>
    <w:rsid w:val="005D6D9D"/>
    <w:rsid w:val="005D726B"/>
    <w:rsid w:val="005D7282"/>
    <w:rsid w:val="005D7A41"/>
    <w:rsid w:val="005D7DBD"/>
    <w:rsid w:val="005D7FB2"/>
    <w:rsid w:val="005E01D8"/>
    <w:rsid w:val="005E06C3"/>
    <w:rsid w:val="005E07A9"/>
    <w:rsid w:val="005E07CE"/>
    <w:rsid w:val="005E2101"/>
    <w:rsid w:val="005E39AC"/>
    <w:rsid w:val="005E3E5F"/>
    <w:rsid w:val="005E44E8"/>
    <w:rsid w:val="005E4C1B"/>
    <w:rsid w:val="005E686B"/>
    <w:rsid w:val="005E6D38"/>
    <w:rsid w:val="005E7014"/>
    <w:rsid w:val="005E7396"/>
    <w:rsid w:val="005E7FC7"/>
    <w:rsid w:val="005F05F0"/>
    <w:rsid w:val="005F0E79"/>
    <w:rsid w:val="005F142C"/>
    <w:rsid w:val="005F1619"/>
    <w:rsid w:val="005F1EFF"/>
    <w:rsid w:val="005F212D"/>
    <w:rsid w:val="005F27B8"/>
    <w:rsid w:val="005F2C98"/>
    <w:rsid w:val="005F33FA"/>
    <w:rsid w:val="005F3993"/>
    <w:rsid w:val="005F452A"/>
    <w:rsid w:val="005F4CF3"/>
    <w:rsid w:val="005F54BD"/>
    <w:rsid w:val="005F5AAA"/>
    <w:rsid w:val="005F5B40"/>
    <w:rsid w:val="005F608D"/>
    <w:rsid w:val="005F6113"/>
    <w:rsid w:val="005F61EF"/>
    <w:rsid w:val="005F73A3"/>
    <w:rsid w:val="005F7761"/>
    <w:rsid w:val="00600237"/>
    <w:rsid w:val="0060041F"/>
    <w:rsid w:val="00600720"/>
    <w:rsid w:val="006007C5"/>
    <w:rsid w:val="00600BB0"/>
    <w:rsid w:val="00600E5F"/>
    <w:rsid w:val="0060172E"/>
    <w:rsid w:val="00601B85"/>
    <w:rsid w:val="00602528"/>
    <w:rsid w:val="00602EDF"/>
    <w:rsid w:val="0060370C"/>
    <w:rsid w:val="00603D24"/>
    <w:rsid w:val="00603F32"/>
    <w:rsid w:val="006048D5"/>
    <w:rsid w:val="00604BB1"/>
    <w:rsid w:val="006054FF"/>
    <w:rsid w:val="0060621F"/>
    <w:rsid w:val="00606CEE"/>
    <w:rsid w:val="00607299"/>
    <w:rsid w:val="00607559"/>
    <w:rsid w:val="00607696"/>
    <w:rsid w:val="006104C4"/>
    <w:rsid w:val="0061051F"/>
    <w:rsid w:val="006105DE"/>
    <w:rsid w:val="00610ADE"/>
    <w:rsid w:val="00610B22"/>
    <w:rsid w:val="00611130"/>
    <w:rsid w:val="0061140C"/>
    <w:rsid w:val="006114F3"/>
    <w:rsid w:val="00611B7F"/>
    <w:rsid w:val="006121C8"/>
    <w:rsid w:val="006125FE"/>
    <w:rsid w:val="00613590"/>
    <w:rsid w:val="00613823"/>
    <w:rsid w:val="00613E9A"/>
    <w:rsid w:val="00614769"/>
    <w:rsid w:val="0061476C"/>
    <w:rsid w:val="00615253"/>
    <w:rsid w:val="00615506"/>
    <w:rsid w:val="00615B17"/>
    <w:rsid w:val="00615C7D"/>
    <w:rsid w:val="00616024"/>
    <w:rsid w:val="00616360"/>
    <w:rsid w:val="006164FB"/>
    <w:rsid w:val="00616796"/>
    <w:rsid w:val="0061753A"/>
    <w:rsid w:val="006176A5"/>
    <w:rsid w:val="006176AC"/>
    <w:rsid w:val="006209EE"/>
    <w:rsid w:val="00620C3D"/>
    <w:rsid w:val="006213B6"/>
    <w:rsid w:val="00621F47"/>
    <w:rsid w:val="00622C0E"/>
    <w:rsid w:val="00622E3F"/>
    <w:rsid w:val="00623724"/>
    <w:rsid w:val="00623D36"/>
    <w:rsid w:val="00624267"/>
    <w:rsid w:val="00624673"/>
    <w:rsid w:val="006248D0"/>
    <w:rsid w:val="00624ABC"/>
    <w:rsid w:val="00625043"/>
    <w:rsid w:val="006265D6"/>
    <w:rsid w:val="00626F2F"/>
    <w:rsid w:val="00627FF2"/>
    <w:rsid w:val="006305FA"/>
    <w:rsid w:val="006309A5"/>
    <w:rsid w:val="00630F4D"/>
    <w:rsid w:val="00631017"/>
    <w:rsid w:val="006317F8"/>
    <w:rsid w:val="00631CF4"/>
    <w:rsid w:val="00631E03"/>
    <w:rsid w:val="00632B63"/>
    <w:rsid w:val="00633F28"/>
    <w:rsid w:val="00634A00"/>
    <w:rsid w:val="00634E1F"/>
    <w:rsid w:val="006355D2"/>
    <w:rsid w:val="006355D4"/>
    <w:rsid w:val="0063578A"/>
    <w:rsid w:val="00635902"/>
    <w:rsid w:val="0063617D"/>
    <w:rsid w:val="006361F0"/>
    <w:rsid w:val="006368E7"/>
    <w:rsid w:val="00636A66"/>
    <w:rsid w:val="006370BA"/>
    <w:rsid w:val="00637299"/>
    <w:rsid w:val="0063781B"/>
    <w:rsid w:val="00637DAB"/>
    <w:rsid w:val="0064034D"/>
    <w:rsid w:val="0064054A"/>
    <w:rsid w:val="0064068C"/>
    <w:rsid w:val="006406D0"/>
    <w:rsid w:val="00640AEF"/>
    <w:rsid w:val="00640E02"/>
    <w:rsid w:val="006416A6"/>
    <w:rsid w:val="00641BB7"/>
    <w:rsid w:val="00641BEA"/>
    <w:rsid w:val="00641C68"/>
    <w:rsid w:val="00641FDD"/>
    <w:rsid w:val="00642740"/>
    <w:rsid w:val="0064308B"/>
    <w:rsid w:val="006432A6"/>
    <w:rsid w:val="006436AB"/>
    <w:rsid w:val="00643AAE"/>
    <w:rsid w:val="00644254"/>
    <w:rsid w:val="006444B0"/>
    <w:rsid w:val="00645AAE"/>
    <w:rsid w:val="00646051"/>
    <w:rsid w:val="006465F0"/>
    <w:rsid w:val="00646B7C"/>
    <w:rsid w:val="00646D7A"/>
    <w:rsid w:val="00646D85"/>
    <w:rsid w:val="00647384"/>
    <w:rsid w:val="00647527"/>
    <w:rsid w:val="006477D3"/>
    <w:rsid w:val="0064797F"/>
    <w:rsid w:val="00650067"/>
    <w:rsid w:val="0065051E"/>
    <w:rsid w:val="00650A36"/>
    <w:rsid w:val="00650B66"/>
    <w:rsid w:val="00651628"/>
    <w:rsid w:val="00651687"/>
    <w:rsid w:val="006518B6"/>
    <w:rsid w:val="00651B58"/>
    <w:rsid w:val="00651C89"/>
    <w:rsid w:val="00651E96"/>
    <w:rsid w:val="00651F20"/>
    <w:rsid w:val="006520C5"/>
    <w:rsid w:val="006520EE"/>
    <w:rsid w:val="006526D5"/>
    <w:rsid w:val="006527BE"/>
    <w:rsid w:val="00653398"/>
    <w:rsid w:val="0065403C"/>
    <w:rsid w:val="006556EA"/>
    <w:rsid w:val="0065667B"/>
    <w:rsid w:val="00656DAF"/>
    <w:rsid w:val="006578E5"/>
    <w:rsid w:val="00657F11"/>
    <w:rsid w:val="00660713"/>
    <w:rsid w:val="0066080C"/>
    <w:rsid w:val="0066098B"/>
    <w:rsid w:val="0066102A"/>
    <w:rsid w:val="006628BC"/>
    <w:rsid w:val="00662B6F"/>
    <w:rsid w:val="0066387C"/>
    <w:rsid w:val="00663CBB"/>
    <w:rsid w:val="0066428E"/>
    <w:rsid w:val="00664EE5"/>
    <w:rsid w:val="00665105"/>
    <w:rsid w:val="006669FE"/>
    <w:rsid w:val="006673AC"/>
    <w:rsid w:val="00667662"/>
    <w:rsid w:val="006676DD"/>
    <w:rsid w:val="00667B22"/>
    <w:rsid w:val="00667D3C"/>
    <w:rsid w:val="006700C5"/>
    <w:rsid w:val="0067084B"/>
    <w:rsid w:val="00670E8F"/>
    <w:rsid w:val="00670E97"/>
    <w:rsid w:val="00671A6F"/>
    <w:rsid w:val="00671C5D"/>
    <w:rsid w:val="00672F66"/>
    <w:rsid w:val="006730FB"/>
    <w:rsid w:val="0067328A"/>
    <w:rsid w:val="0067397F"/>
    <w:rsid w:val="00673E23"/>
    <w:rsid w:val="006748BF"/>
    <w:rsid w:val="00674B2E"/>
    <w:rsid w:val="00675477"/>
    <w:rsid w:val="006755D1"/>
    <w:rsid w:val="00675A0B"/>
    <w:rsid w:val="00676480"/>
    <w:rsid w:val="00676600"/>
    <w:rsid w:val="00676E1D"/>
    <w:rsid w:val="00677A85"/>
    <w:rsid w:val="00677D2C"/>
    <w:rsid w:val="00677DAF"/>
    <w:rsid w:val="006802A9"/>
    <w:rsid w:val="00680A9E"/>
    <w:rsid w:val="00680CA4"/>
    <w:rsid w:val="00680EA9"/>
    <w:rsid w:val="00680F73"/>
    <w:rsid w:val="006812D8"/>
    <w:rsid w:val="006814B1"/>
    <w:rsid w:val="00681689"/>
    <w:rsid w:val="0068243F"/>
    <w:rsid w:val="006829CC"/>
    <w:rsid w:val="00682FB4"/>
    <w:rsid w:val="006833F9"/>
    <w:rsid w:val="006840B9"/>
    <w:rsid w:val="0068464A"/>
    <w:rsid w:val="00685117"/>
    <w:rsid w:val="0068614A"/>
    <w:rsid w:val="0068650F"/>
    <w:rsid w:val="00687515"/>
    <w:rsid w:val="006875ED"/>
    <w:rsid w:val="00687C1A"/>
    <w:rsid w:val="00687CAF"/>
    <w:rsid w:val="00687FA4"/>
    <w:rsid w:val="006913C4"/>
    <w:rsid w:val="00691637"/>
    <w:rsid w:val="00692D95"/>
    <w:rsid w:val="00693068"/>
    <w:rsid w:val="00693D28"/>
    <w:rsid w:val="006955B6"/>
    <w:rsid w:val="00695B32"/>
    <w:rsid w:val="0069621D"/>
    <w:rsid w:val="006962C5"/>
    <w:rsid w:val="00696465"/>
    <w:rsid w:val="00696584"/>
    <w:rsid w:val="00696F36"/>
    <w:rsid w:val="0069737C"/>
    <w:rsid w:val="006978F6"/>
    <w:rsid w:val="00697990"/>
    <w:rsid w:val="00697B83"/>
    <w:rsid w:val="006A00BE"/>
    <w:rsid w:val="006A01E2"/>
    <w:rsid w:val="006A02CB"/>
    <w:rsid w:val="006A06F3"/>
    <w:rsid w:val="006A0C1B"/>
    <w:rsid w:val="006A0E95"/>
    <w:rsid w:val="006A0F86"/>
    <w:rsid w:val="006A1BB6"/>
    <w:rsid w:val="006A1DF8"/>
    <w:rsid w:val="006A23C9"/>
    <w:rsid w:val="006A2737"/>
    <w:rsid w:val="006A30DF"/>
    <w:rsid w:val="006A3204"/>
    <w:rsid w:val="006A3943"/>
    <w:rsid w:val="006A3B9C"/>
    <w:rsid w:val="006A3F85"/>
    <w:rsid w:val="006A465E"/>
    <w:rsid w:val="006A4E05"/>
    <w:rsid w:val="006A542F"/>
    <w:rsid w:val="006A5A27"/>
    <w:rsid w:val="006A5CC3"/>
    <w:rsid w:val="006A5E4F"/>
    <w:rsid w:val="006A5F93"/>
    <w:rsid w:val="006A63AE"/>
    <w:rsid w:val="006A6BE1"/>
    <w:rsid w:val="006A6D5B"/>
    <w:rsid w:val="006A6DDE"/>
    <w:rsid w:val="006A6F16"/>
    <w:rsid w:val="006A7061"/>
    <w:rsid w:val="006A71F5"/>
    <w:rsid w:val="006A7A47"/>
    <w:rsid w:val="006A7BBA"/>
    <w:rsid w:val="006B01C2"/>
    <w:rsid w:val="006B045B"/>
    <w:rsid w:val="006B0B17"/>
    <w:rsid w:val="006B0B67"/>
    <w:rsid w:val="006B19BD"/>
    <w:rsid w:val="006B1CD5"/>
    <w:rsid w:val="006B1D4E"/>
    <w:rsid w:val="006B2326"/>
    <w:rsid w:val="006B262E"/>
    <w:rsid w:val="006B2C52"/>
    <w:rsid w:val="006B3725"/>
    <w:rsid w:val="006B3972"/>
    <w:rsid w:val="006B401C"/>
    <w:rsid w:val="006B411F"/>
    <w:rsid w:val="006B4D09"/>
    <w:rsid w:val="006B5082"/>
    <w:rsid w:val="006B5620"/>
    <w:rsid w:val="006B581F"/>
    <w:rsid w:val="006B6A88"/>
    <w:rsid w:val="006B6D5F"/>
    <w:rsid w:val="006B6F85"/>
    <w:rsid w:val="006B703D"/>
    <w:rsid w:val="006B714F"/>
    <w:rsid w:val="006B7370"/>
    <w:rsid w:val="006C027B"/>
    <w:rsid w:val="006C0639"/>
    <w:rsid w:val="006C0B96"/>
    <w:rsid w:val="006C0C9B"/>
    <w:rsid w:val="006C0F4F"/>
    <w:rsid w:val="006C1EC0"/>
    <w:rsid w:val="006C1F6E"/>
    <w:rsid w:val="006C247E"/>
    <w:rsid w:val="006C24FD"/>
    <w:rsid w:val="006C277F"/>
    <w:rsid w:val="006C2EDF"/>
    <w:rsid w:val="006C3088"/>
    <w:rsid w:val="006C3356"/>
    <w:rsid w:val="006C3370"/>
    <w:rsid w:val="006C3E9A"/>
    <w:rsid w:val="006C4905"/>
    <w:rsid w:val="006C52BB"/>
    <w:rsid w:val="006C5638"/>
    <w:rsid w:val="006C5DE0"/>
    <w:rsid w:val="006C6383"/>
    <w:rsid w:val="006C63C7"/>
    <w:rsid w:val="006C684D"/>
    <w:rsid w:val="006C6B7B"/>
    <w:rsid w:val="006C6D92"/>
    <w:rsid w:val="006C7078"/>
    <w:rsid w:val="006C75A3"/>
    <w:rsid w:val="006C7678"/>
    <w:rsid w:val="006C7800"/>
    <w:rsid w:val="006C7AF9"/>
    <w:rsid w:val="006C7C2A"/>
    <w:rsid w:val="006D06BC"/>
    <w:rsid w:val="006D15FD"/>
    <w:rsid w:val="006D18D3"/>
    <w:rsid w:val="006D1A3F"/>
    <w:rsid w:val="006D24C7"/>
    <w:rsid w:val="006D3E8D"/>
    <w:rsid w:val="006D46D8"/>
    <w:rsid w:val="006D4E7D"/>
    <w:rsid w:val="006D50A5"/>
    <w:rsid w:val="006D56EE"/>
    <w:rsid w:val="006D5D20"/>
    <w:rsid w:val="006D670D"/>
    <w:rsid w:val="006D6A89"/>
    <w:rsid w:val="006D6C4A"/>
    <w:rsid w:val="006D6D66"/>
    <w:rsid w:val="006D7AA4"/>
    <w:rsid w:val="006D7B9B"/>
    <w:rsid w:val="006D7ED7"/>
    <w:rsid w:val="006E02EF"/>
    <w:rsid w:val="006E04C8"/>
    <w:rsid w:val="006E0541"/>
    <w:rsid w:val="006E1566"/>
    <w:rsid w:val="006E1858"/>
    <w:rsid w:val="006E1D3C"/>
    <w:rsid w:val="006E1F60"/>
    <w:rsid w:val="006E2470"/>
    <w:rsid w:val="006E26ED"/>
    <w:rsid w:val="006E3449"/>
    <w:rsid w:val="006E40CB"/>
    <w:rsid w:val="006E437E"/>
    <w:rsid w:val="006E444B"/>
    <w:rsid w:val="006E497E"/>
    <w:rsid w:val="006E536F"/>
    <w:rsid w:val="006E6B36"/>
    <w:rsid w:val="006E6C8D"/>
    <w:rsid w:val="006E6F2B"/>
    <w:rsid w:val="006E7EA3"/>
    <w:rsid w:val="006E7EF4"/>
    <w:rsid w:val="006F0178"/>
    <w:rsid w:val="006F050B"/>
    <w:rsid w:val="006F0790"/>
    <w:rsid w:val="006F0A67"/>
    <w:rsid w:val="006F0E9C"/>
    <w:rsid w:val="006F12AE"/>
    <w:rsid w:val="006F2EC7"/>
    <w:rsid w:val="006F30AB"/>
    <w:rsid w:val="006F3AE3"/>
    <w:rsid w:val="006F3CAA"/>
    <w:rsid w:val="006F4126"/>
    <w:rsid w:val="006F446C"/>
    <w:rsid w:val="006F4520"/>
    <w:rsid w:val="006F4A8A"/>
    <w:rsid w:val="006F5022"/>
    <w:rsid w:val="006F5607"/>
    <w:rsid w:val="006F5630"/>
    <w:rsid w:val="006F626C"/>
    <w:rsid w:val="006F6295"/>
    <w:rsid w:val="006F6335"/>
    <w:rsid w:val="006F6378"/>
    <w:rsid w:val="00700389"/>
    <w:rsid w:val="00700AA7"/>
    <w:rsid w:val="00700C5D"/>
    <w:rsid w:val="00700E43"/>
    <w:rsid w:val="00701CB0"/>
    <w:rsid w:val="00701FA7"/>
    <w:rsid w:val="00703582"/>
    <w:rsid w:val="007035B7"/>
    <w:rsid w:val="00703D43"/>
    <w:rsid w:val="007052A9"/>
    <w:rsid w:val="007053B5"/>
    <w:rsid w:val="0070583E"/>
    <w:rsid w:val="0070587F"/>
    <w:rsid w:val="0070641E"/>
    <w:rsid w:val="0070650F"/>
    <w:rsid w:val="00706C49"/>
    <w:rsid w:val="00706D55"/>
    <w:rsid w:val="00707D21"/>
    <w:rsid w:val="007102ED"/>
    <w:rsid w:val="007108CC"/>
    <w:rsid w:val="00710967"/>
    <w:rsid w:val="00710F57"/>
    <w:rsid w:val="00711F11"/>
    <w:rsid w:val="007120E2"/>
    <w:rsid w:val="007120F5"/>
    <w:rsid w:val="00712148"/>
    <w:rsid w:val="00712B2C"/>
    <w:rsid w:val="00712CE2"/>
    <w:rsid w:val="00712ED7"/>
    <w:rsid w:val="00712EF3"/>
    <w:rsid w:val="0071333B"/>
    <w:rsid w:val="00713AE1"/>
    <w:rsid w:val="00714404"/>
    <w:rsid w:val="0071458A"/>
    <w:rsid w:val="00714899"/>
    <w:rsid w:val="00715428"/>
    <w:rsid w:val="00715522"/>
    <w:rsid w:val="007157D3"/>
    <w:rsid w:val="00715858"/>
    <w:rsid w:val="0071593C"/>
    <w:rsid w:val="0071661F"/>
    <w:rsid w:val="00716E73"/>
    <w:rsid w:val="00717060"/>
    <w:rsid w:val="00717B23"/>
    <w:rsid w:val="00720393"/>
    <w:rsid w:val="00720C01"/>
    <w:rsid w:val="00720E78"/>
    <w:rsid w:val="0072118B"/>
    <w:rsid w:val="00721310"/>
    <w:rsid w:val="007213E8"/>
    <w:rsid w:val="00721D4C"/>
    <w:rsid w:val="00722246"/>
    <w:rsid w:val="00722CA2"/>
    <w:rsid w:val="007234AD"/>
    <w:rsid w:val="00723AB7"/>
    <w:rsid w:val="00723AE6"/>
    <w:rsid w:val="00723B45"/>
    <w:rsid w:val="007247FB"/>
    <w:rsid w:val="00724E68"/>
    <w:rsid w:val="00724F4D"/>
    <w:rsid w:val="00725130"/>
    <w:rsid w:val="00725D6C"/>
    <w:rsid w:val="0072627F"/>
    <w:rsid w:val="0072649C"/>
    <w:rsid w:val="007269CF"/>
    <w:rsid w:val="007276DC"/>
    <w:rsid w:val="0073005C"/>
    <w:rsid w:val="00730F65"/>
    <w:rsid w:val="007310F2"/>
    <w:rsid w:val="00731BC2"/>
    <w:rsid w:val="00731F44"/>
    <w:rsid w:val="0073218B"/>
    <w:rsid w:val="007322D5"/>
    <w:rsid w:val="00732421"/>
    <w:rsid w:val="00732B4D"/>
    <w:rsid w:val="007334D2"/>
    <w:rsid w:val="00733F20"/>
    <w:rsid w:val="00733F98"/>
    <w:rsid w:val="0073410F"/>
    <w:rsid w:val="00735301"/>
    <w:rsid w:val="007354EF"/>
    <w:rsid w:val="00735AB4"/>
    <w:rsid w:val="00735D62"/>
    <w:rsid w:val="0073675A"/>
    <w:rsid w:val="007367E0"/>
    <w:rsid w:val="00736C83"/>
    <w:rsid w:val="007371F8"/>
    <w:rsid w:val="0074034D"/>
    <w:rsid w:val="00741147"/>
    <w:rsid w:val="0074150A"/>
    <w:rsid w:val="00741ED6"/>
    <w:rsid w:val="00742A0A"/>
    <w:rsid w:val="00742CE4"/>
    <w:rsid w:val="007436DF"/>
    <w:rsid w:val="00743B16"/>
    <w:rsid w:val="00743DC9"/>
    <w:rsid w:val="00744335"/>
    <w:rsid w:val="00744B5C"/>
    <w:rsid w:val="00744B6D"/>
    <w:rsid w:val="00744B8A"/>
    <w:rsid w:val="00744CAD"/>
    <w:rsid w:val="00745058"/>
    <w:rsid w:val="007457CA"/>
    <w:rsid w:val="00745B54"/>
    <w:rsid w:val="00745DEE"/>
    <w:rsid w:val="00745E6C"/>
    <w:rsid w:val="00745F4C"/>
    <w:rsid w:val="00746057"/>
    <w:rsid w:val="007466D0"/>
    <w:rsid w:val="007468BD"/>
    <w:rsid w:val="00746C63"/>
    <w:rsid w:val="00746CE0"/>
    <w:rsid w:val="007473E6"/>
    <w:rsid w:val="00750044"/>
    <w:rsid w:val="007512A4"/>
    <w:rsid w:val="007512E9"/>
    <w:rsid w:val="00751376"/>
    <w:rsid w:val="00751917"/>
    <w:rsid w:val="00751CCC"/>
    <w:rsid w:val="00752512"/>
    <w:rsid w:val="00752D78"/>
    <w:rsid w:val="00752D95"/>
    <w:rsid w:val="00752DDE"/>
    <w:rsid w:val="007539F0"/>
    <w:rsid w:val="007539FC"/>
    <w:rsid w:val="00753A3D"/>
    <w:rsid w:val="00753AD5"/>
    <w:rsid w:val="007540D6"/>
    <w:rsid w:val="007545B1"/>
    <w:rsid w:val="00754922"/>
    <w:rsid w:val="00754E80"/>
    <w:rsid w:val="00754F4D"/>
    <w:rsid w:val="00754F63"/>
    <w:rsid w:val="00755512"/>
    <w:rsid w:val="0075585B"/>
    <w:rsid w:val="007564A0"/>
    <w:rsid w:val="00756712"/>
    <w:rsid w:val="00756951"/>
    <w:rsid w:val="00757BA0"/>
    <w:rsid w:val="00760CE8"/>
    <w:rsid w:val="00760E8A"/>
    <w:rsid w:val="00761184"/>
    <w:rsid w:val="00761376"/>
    <w:rsid w:val="00761892"/>
    <w:rsid w:val="00761BA0"/>
    <w:rsid w:val="00761F88"/>
    <w:rsid w:val="007621AA"/>
    <w:rsid w:val="00762255"/>
    <w:rsid w:val="0076283B"/>
    <w:rsid w:val="00762C03"/>
    <w:rsid w:val="007633C2"/>
    <w:rsid w:val="0076394F"/>
    <w:rsid w:val="00763AE1"/>
    <w:rsid w:val="00763CFE"/>
    <w:rsid w:val="00763D76"/>
    <w:rsid w:val="00764849"/>
    <w:rsid w:val="00765E6D"/>
    <w:rsid w:val="00766401"/>
    <w:rsid w:val="00766C35"/>
    <w:rsid w:val="00767165"/>
    <w:rsid w:val="007674BE"/>
    <w:rsid w:val="007678BA"/>
    <w:rsid w:val="00767E31"/>
    <w:rsid w:val="007706DC"/>
    <w:rsid w:val="0077074D"/>
    <w:rsid w:val="0077086E"/>
    <w:rsid w:val="00770959"/>
    <w:rsid w:val="00770CA4"/>
    <w:rsid w:val="0077112F"/>
    <w:rsid w:val="00771202"/>
    <w:rsid w:val="00771834"/>
    <w:rsid w:val="00771938"/>
    <w:rsid w:val="00771AC0"/>
    <w:rsid w:val="00771B9F"/>
    <w:rsid w:val="0077255A"/>
    <w:rsid w:val="00772A7F"/>
    <w:rsid w:val="00772C76"/>
    <w:rsid w:val="00773C2F"/>
    <w:rsid w:val="00774259"/>
    <w:rsid w:val="0077466C"/>
    <w:rsid w:val="00774709"/>
    <w:rsid w:val="007750AF"/>
    <w:rsid w:val="0077547D"/>
    <w:rsid w:val="00775C33"/>
    <w:rsid w:val="00776072"/>
    <w:rsid w:val="007765C5"/>
    <w:rsid w:val="00776B17"/>
    <w:rsid w:val="0077741E"/>
    <w:rsid w:val="00777CD2"/>
    <w:rsid w:val="00780565"/>
    <w:rsid w:val="0078152C"/>
    <w:rsid w:val="00781994"/>
    <w:rsid w:val="00781C65"/>
    <w:rsid w:val="00782015"/>
    <w:rsid w:val="00782B01"/>
    <w:rsid w:val="0078328E"/>
    <w:rsid w:val="00783618"/>
    <w:rsid w:val="007836DC"/>
    <w:rsid w:val="00784A64"/>
    <w:rsid w:val="00784AC2"/>
    <w:rsid w:val="00785315"/>
    <w:rsid w:val="00785386"/>
    <w:rsid w:val="00785640"/>
    <w:rsid w:val="00785EE3"/>
    <w:rsid w:val="0078618D"/>
    <w:rsid w:val="0078625D"/>
    <w:rsid w:val="007873B6"/>
    <w:rsid w:val="00787A64"/>
    <w:rsid w:val="00787F0E"/>
    <w:rsid w:val="0079004C"/>
    <w:rsid w:val="0079035A"/>
    <w:rsid w:val="0079054B"/>
    <w:rsid w:val="00790760"/>
    <w:rsid w:val="00791259"/>
    <w:rsid w:val="007920D2"/>
    <w:rsid w:val="00792368"/>
    <w:rsid w:val="0079241C"/>
    <w:rsid w:val="00792A00"/>
    <w:rsid w:val="00793265"/>
    <w:rsid w:val="0079328F"/>
    <w:rsid w:val="00793433"/>
    <w:rsid w:val="0079392D"/>
    <w:rsid w:val="00795569"/>
    <w:rsid w:val="00795570"/>
    <w:rsid w:val="00796752"/>
    <w:rsid w:val="00796AF4"/>
    <w:rsid w:val="00796C52"/>
    <w:rsid w:val="00797924"/>
    <w:rsid w:val="00797A20"/>
    <w:rsid w:val="007A129D"/>
    <w:rsid w:val="007A139F"/>
    <w:rsid w:val="007A148E"/>
    <w:rsid w:val="007A16DA"/>
    <w:rsid w:val="007A1B79"/>
    <w:rsid w:val="007A268C"/>
    <w:rsid w:val="007A2B51"/>
    <w:rsid w:val="007A2B61"/>
    <w:rsid w:val="007A3459"/>
    <w:rsid w:val="007A3DA6"/>
    <w:rsid w:val="007A43CE"/>
    <w:rsid w:val="007A488B"/>
    <w:rsid w:val="007A4BD0"/>
    <w:rsid w:val="007A4C2C"/>
    <w:rsid w:val="007A4EC5"/>
    <w:rsid w:val="007A5347"/>
    <w:rsid w:val="007A5491"/>
    <w:rsid w:val="007A5578"/>
    <w:rsid w:val="007A5997"/>
    <w:rsid w:val="007A5B1E"/>
    <w:rsid w:val="007A5C3D"/>
    <w:rsid w:val="007A6443"/>
    <w:rsid w:val="007A663D"/>
    <w:rsid w:val="007A690C"/>
    <w:rsid w:val="007A7B4A"/>
    <w:rsid w:val="007B17B7"/>
    <w:rsid w:val="007B198D"/>
    <w:rsid w:val="007B1A70"/>
    <w:rsid w:val="007B1AD6"/>
    <w:rsid w:val="007B1CCF"/>
    <w:rsid w:val="007B275E"/>
    <w:rsid w:val="007B2B21"/>
    <w:rsid w:val="007B3B0F"/>
    <w:rsid w:val="007B3B99"/>
    <w:rsid w:val="007B4369"/>
    <w:rsid w:val="007B4A7E"/>
    <w:rsid w:val="007B4EAA"/>
    <w:rsid w:val="007B57F6"/>
    <w:rsid w:val="007B600F"/>
    <w:rsid w:val="007B6346"/>
    <w:rsid w:val="007B6444"/>
    <w:rsid w:val="007B64C2"/>
    <w:rsid w:val="007B6F30"/>
    <w:rsid w:val="007B7331"/>
    <w:rsid w:val="007B7DFB"/>
    <w:rsid w:val="007B7F0F"/>
    <w:rsid w:val="007C01A9"/>
    <w:rsid w:val="007C01ED"/>
    <w:rsid w:val="007C20FA"/>
    <w:rsid w:val="007C2AE3"/>
    <w:rsid w:val="007C3016"/>
    <w:rsid w:val="007C33CE"/>
    <w:rsid w:val="007C384E"/>
    <w:rsid w:val="007C429B"/>
    <w:rsid w:val="007C4F2E"/>
    <w:rsid w:val="007C5402"/>
    <w:rsid w:val="007C5928"/>
    <w:rsid w:val="007C788C"/>
    <w:rsid w:val="007C7E36"/>
    <w:rsid w:val="007D0705"/>
    <w:rsid w:val="007D0978"/>
    <w:rsid w:val="007D17A8"/>
    <w:rsid w:val="007D1D51"/>
    <w:rsid w:val="007D1ED0"/>
    <w:rsid w:val="007D2114"/>
    <w:rsid w:val="007D2197"/>
    <w:rsid w:val="007D2BA6"/>
    <w:rsid w:val="007D2BE0"/>
    <w:rsid w:val="007D2CB5"/>
    <w:rsid w:val="007D2DAF"/>
    <w:rsid w:val="007D3011"/>
    <w:rsid w:val="007D3796"/>
    <w:rsid w:val="007D46B2"/>
    <w:rsid w:val="007D4DC8"/>
    <w:rsid w:val="007D4F41"/>
    <w:rsid w:val="007D51AF"/>
    <w:rsid w:val="007D5226"/>
    <w:rsid w:val="007D52FF"/>
    <w:rsid w:val="007D550D"/>
    <w:rsid w:val="007D56BB"/>
    <w:rsid w:val="007D58CD"/>
    <w:rsid w:val="007D5D6A"/>
    <w:rsid w:val="007D5E8B"/>
    <w:rsid w:val="007D62C0"/>
    <w:rsid w:val="007D6785"/>
    <w:rsid w:val="007D68D1"/>
    <w:rsid w:val="007D6BE3"/>
    <w:rsid w:val="007D7089"/>
    <w:rsid w:val="007D72FA"/>
    <w:rsid w:val="007D7463"/>
    <w:rsid w:val="007D7AA5"/>
    <w:rsid w:val="007D7FF4"/>
    <w:rsid w:val="007E078D"/>
    <w:rsid w:val="007E07A0"/>
    <w:rsid w:val="007E0DA9"/>
    <w:rsid w:val="007E1074"/>
    <w:rsid w:val="007E1A66"/>
    <w:rsid w:val="007E1EEB"/>
    <w:rsid w:val="007E21DC"/>
    <w:rsid w:val="007E264D"/>
    <w:rsid w:val="007E2E8A"/>
    <w:rsid w:val="007E2FDD"/>
    <w:rsid w:val="007E3945"/>
    <w:rsid w:val="007E4692"/>
    <w:rsid w:val="007E4701"/>
    <w:rsid w:val="007E48A1"/>
    <w:rsid w:val="007E5B59"/>
    <w:rsid w:val="007E6868"/>
    <w:rsid w:val="007E6C6A"/>
    <w:rsid w:val="007E6CCA"/>
    <w:rsid w:val="007E70B2"/>
    <w:rsid w:val="007E72A5"/>
    <w:rsid w:val="007E74DC"/>
    <w:rsid w:val="007E75DD"/>
    <w:rsid w:val="007E7DDF"/>
    <w:rsid w:val="007F1638"/>
    <w:rsid w:val="007F1BBD"/>
    <w:rsid w:val="007F1CA0"/>
    <w:rsid w:val="007F2420"/>
    <w:rsid w:val="007F2628"/>
    <w:rsid w:val="007F2B81"/>
    <w:rsid w:val="007F32A9"/>
    <w:rsid w:val="007F367F"/>
    <w:rsid w:val="007F3727"/>
    <w:rsid w:val="007F3ECB"/>
    <w:rsid w:val="007F3F2D"/>
    <w:rsid w:val="007F4647"/>
    <w:rsid w:val="007F5A95"/>
    <w:rsid w:val="007F62E2"/>
    <w:rsid w:val="007F71CF"/>
    <w:rsid w:val="007F71F0"/>
    <w:rsid w:val="007F7C1C"/>
    <w:rsid w:val="00800338"/>
    <w:rsid w:val="008019AA"/>
    <w:rsid w:val="0080231B"/>
    <w:rsid w:val="00803621"/>
    <w:rsid w:val="008036EC"/>
    <w:rsid w:val="00803FC6"/>
    <w:rsid w:val="00804719"/>
    <w:rsid w:val="00804A0A"/>
    <w:rsid w:val="00804C68"/>
    <w:rsid w:val="0080516B"/>
    <w:rsid w:val="00805489"/>
    <w:rsid w:val="008054E6"/>
    <w:rsid w:val="008059EC"/>
    <w:rsid w:val="00806B2B"/>
    <w:rsid w:val="00807746"/>
    <w:rsid w:val="00807A7E"/>
    <w:rsid w:val="00807C85"/>
    <w:rsid w:val="0081017F"/>
    <w:rsid w:val="00810255"/>
    <w:rsid w:val="008104B7"/>
    <w:rsid w:val="00810A98"/>
    <w:rsid w:val="00810F06"/>
    <w:rsid w:val="008111F9"/>
    <w:rsid w:val="00811C9C"/>
    <w:rsid w:val="00812280"/>
    <w:rsid w:val="00812DF3"/>
    <w:rsid w:val="0081333C"/>
    <w:rsid w:val="008138FE"/>
    <w:rsid w:val="00813AC7"/>
    <w:rsid w:val="0081424E"/>
    <w:rsid w:val="00814888"/>
    <w:rsid w:val="00814BFA"/>
    <w:rsid w:val="00814C19"/>
    <w:rsid w:val="00815C55"/>
    <w:rsid w:val="00815E03"/>
    <w:rsid w:val="008166F2"/>
    <w:rsid w:val="008169FB"/>
    <w:rsid w:val="00816BA4"/>
    <w:rsid w:val="00816FE6"/>
    <w:rsid w:val="00817BFA"/>
    <w:rsid w:val="00817C30"/>
    <w:rsid w:val="00817CFB"/>
    <w:rsid w:val="00820514"/>
    <w:rsid w:val="00820906"/>
    <w:rsid w:val="00820CDE"/>
    <w:rsid w:val="00820F9D"/>
    <w:rsid w:val="00822374"/>
    <w:rsid w:val="00822911"/>
    <w:rsid w:val="00822D38"/>
    <w:rsid w:val="00822DF4"/>
    <w:rsid w:val="00823227"/>
    <w:rsid w:val="00823985"/>
    <w:rsid w:val="00823B98"/>
    <w:rsid w:val="00823E65"/>
    <w:rsid w:val="00824497"/>
    <w:rsid w:val="0082453D"/>
    <w:rsid w:val="008245CE"/>
    <w:rsid w:val="008259B6"/>
    <w:rsid w:val="00825EB6"/>
    <w:rsid w:val="0082605C"/>
    <w:rsid w:val="00826DBC"/>
    <w:rsid w:val="00826F0E"/>
    <w:rsid w:val="00827C4E"/>
    <w:rsid w:val="00830BA9"/>
    <w:rsid w:val="00830BBC"/>
    <w:rsid w:val="008311D3"/>
    <w:rsid w:val="00832001"/>
    <w:rsid w:val="0083282A"/>
    <w:rsid w:val="00833184"/>
    <w:rsid w:val="00833C03"/>
    <w:rsid w:val="00833E80"/>
    <w:rsid w:val="008344CC"/>
    <w:rsid w:val="00834E3F"/>
    <w:rsid w:val="00835092"/>
    <w:rsid w:val="0083534C"/>
    <w:rsid w:val="00836446"/>
    <w:rsid w:val="0083652B"/>
    <w:rsid w:val="00836EB1"/>
    <w:rsid w:val="008374E9"/>
    <w:rsid w:val="00837E9E"/>
    <w:rsid w:val="008409F5"/>
    <w:rsid w:val="00840C8D"/>
    <w:rsid w:val="00840E92"/>
    <w:rsid w:val="00841572"/>
    <w:rsid w:val="00843431"/>
    <w:rsid w:val="00843A05"/>
    <w:rsid w:val="008440C7"/>
    <w:rsid w:val="0084435C"/>
    <w:rsid w:val="008445F4"/>
    <w:rsid w:val="008447EA"/>
    <w:rsid w:val="0084523A"/>
    <w:rsid w:val="00846461"/>
    <w:rsid w:val="00846E29"/>
    <w:rsid w:val="00846FAF"/>
    <w:rsid w:val="00847034"/>
    <w:rsid w:val="0084770D"/>
    <w:rsid w:val="008513C3"/>
    <w:rsid w:val="008520C8"/>
    <w:rsid w:val="00852235"/>
    <w:rsid w:val="00852438"/>
    <w:rsid w:val="008525A7"/>
    <w:rsid w:val="008525FF"/>
    <w:rsid w:val="00852917"/>
    <w:rsid w:val="00852A31"/>
    <w:rsid w:val="00852CD7"/>
    <w:rsid w:val="0085335D"/>
    <w:rsid w:val="008538BC"/>
    <w:rsid w:val="00853F07"/>
    <w:rsid w:val="008542F7"/>
    <w:rsid w:val="008548E5"/>
    <w:rsid w:val="008551A1"/>
    <w:rsid w:val="008553B3"/>
    <w:rsid w:val="00855D33"/>
    <w:rsid w:val="008562C7"/>
    <w:rsid w:val="00856850"/>
    <w:rsid w:val="00857321"/>
    <w:rsid w:val="00857753"/>
    <w:rsid w:val="00860722"/>
    <w:rsid w:val="008609E2"/>
    <w:rsid w:val="00860B10"/>
    <w:rsid w:val="00860C40"/>
    <w:rsid w:val="00860D0C"/>
    <w:rsid w:val="00860F4A"/>
    <w:rsid w:val="0086104C"/>
    <w:rsid w:val="00861CBA"/>
    <w:rsid w:val="00861E90"/>
    <w:rsid w:val="008623CA"/>
    <w:rsid w:val="00862ACC"/>
    <w:rsid w:val="00862BA2"/>
    <w:rsid w:val="00862BEC"/>
    <w:rsid w:val="00862D22"/>
    <w:rsid w:val="00863121"/>
    <w:rsid w:val="00863636"/>
    <w:rsid w:val="00863DEC"/>
    <w:rsid w:val="00864268"/>
    <w:rsid w:val="008645E9"/>
    <w:rsid w:val="008646F8"/>
    <w:rsid w:val="00864DD0"/>
    <w:rsid w:val="00864EC8"/>
    <w:rsid w:val="00865A3C"/>
    <w:rsid w:val="0086649B"/>
    <w:rsid w:val="00867649"/>
    <w:rsid w:val="0086779A"/>
    <w:rsid w:val="0086796E"/>
    <w:rsid w:val="008702A1"/>
    <w:rsid w:val="00870947"/>
    <w:rsid w:val="00870CEB"/>
    <w:rsid w:val="00870E16"/>
    <w:rsid w:val="008726EE"/>
    <w:rsid w:val="008732CC"/>
    <w:rsid w:val="00873B72"/>
    <w:rsid w:val="00873E88"/>
    <w:rsid w:val="008743C2"/>
    <w:rsid w:val="00874958"/>
    <w:rsid w:val="00874BB0"/>
    <w:rsid w:val="008752D7"/>
    <w:rsid w:val="00875800"/>
    <w:rsid w:val="00876FE4"/>
    <w:rsid w:val="008776E3"/>
    <w:rsid w:val="00880447"/>
    <w:rsid w:val="008804B2"/>
    <w:rsid w:val="00880547"/>
    <w:rsid w:val="00880BFD"/>
    <w:rsid w:val="008817F1"/>
    <w:rsid w:val="00881ED8"/>
    <w:rsid w:val="00881F8F"/>
    <w:rsid w:val="00882C4E"/>
    <w:rsid w:val="00882D26"/>
    <w:rsid w:val="00883039"/>
    <w:rsid w:val="00883277"/>
    <w:rsid w:val="00883A8C"/>
    <w:rsid w:val="00883BE2"/>
    <w:rsid w:val="00883D30"/>
    <w:rsid w:val="00884407"/>
    <w:rsid w:val="008846C0"/>
    <w:rsid w:val="008847E3"/>
    <w:rsid w:val="008857C6"/>
    <w:rsid w:val="00886C1F"/>
    <w:rsid w:val="00886F8F"/>
    <w:rsid w:val="00887A90"/>
    <w:rsid w:val="00887C3E"/>
    <w:rsid w:val="008903A7"/>
    <w:rsid w:val="00890ACC"/>
    <w:rsid w:val="0089189B"/>
    <w:rsid w:val="00892058"/>
    <w:rsid w:val="008935A1"/>
    <w:rsid w:val="00893B0D"/>
    <w:rsid w:val="008942C7"/>
    <w:rsid w:val="00894638"/>
    <w:rsid w:val="0089476D"/>
    <w:rsid w:val="00894ACB"/>
    <w:rsid w:val="00894C44"/>
    <w:rsid w:val="00894FAC"/>
    <w:rsid w:val="00896EE8"/>
    <w:rsid w:val="00896FD9"/>
    <w:rsid w:val="00897114"/>
    <w:rsid w:val="008A07AF"/>
    <w:rsid w:val="008A1009"/>
    <w:rsid w:val="008A114C"/>
    <w:rsid w:val="008A174D"/>
    <w:rsid w:val="008A1752"/>
    <w:rsid w:val="008A18A2"/>
    <w:rsid w:val="008A21AA"/>
    <w:rsid w:val="008A2972"/>
    <w:rsid w:val="008A301C"/>
    <w:rsid w:val="008A3E92"/>
    <w:rsid w:val="008A439E"/>
    <w:rsid w:val="008A4819"/>
    <w:rsid w:val="008A4938"/>
    <w:rsid w:val="008A4CBF"/>
    <w:rsid w:val="008A4CF8"/>
    <w:rsid w:val="008A4FED"/>
    <w:rsid w:val="008A503F"/>
    <w:rsid w:val="008A557A"/>
    <w:rsid w:val="008A57D7"/>
    <w:rsid w:val="008A5F56"/>
    <w:rsid w:val="008A6780"/>
    <w:rsid w:val="008A6AE0"/>
    <w:rsid w:val="008A6D96"/>
    <w:rsid w:val="008A6DBD"/>
    <w:rsid w:val="008A6EC0"/>
    <w:rsid w:val="008A71B8"/>
    <w:rsid w:val="008A7398"/>
    <w:rsid w:val="008A7B91"/>
    <w:rsid w:val="008A7FFE"/>
    <w:rsid w:val="008B00C4"/>
    <w:rsid w:val="008B013F"/>
    <w:rsid w:val="008B0770"/>
    <w:rsid w:val="008B108C"/>
    <w:rsid w:val="008B3087"/>
    <w:rsid w:val="008B319C"/>
    <w:rsid w:val="008B3374"/>
    <w:rsid w:val="008B4636"/>
    <w:rsid w:val="008B4E3C"/>
    <w:rsid w:val="008B567F"/>
    <w:rsid w:val="008B5A21"/>
    <w:rsid w:val="008B5CE5"/>
    <w:rsid w:val="008B5E3E"/>
    <w:rsid w:val="008B5F17"/>
    <w:rsid w:val="008B6795"/>
    <w:rsid w:val="008B6DC2"/>
    <w:rsid w:val="008B74A8"/>
    <w:rsid w:val="008B78AB"/>
    <w:rsid w:val="008C0246"/>
    <w:rsid w:val="008C0367"/>
    <w:rsid w:val="008C046B"/>
    <w:rsid w:val="008C07D9"/>
    <w:rsid w:val="008C0961"/>
    <w:rsid w:val="008C14AC"/>
    <w:rsid w:val="008C1DD8"/>
    <w:rsid w:val="008C1F94"/>
    <w:rsid w:val="008C210F"/>
    <w:rsid w:val="008C2651"/>
    <w:rsid w:val="008C2690"/>
    <w:rsid w:val="008C2BAF"/>
    <w:rsid w:val="008C34AD"/>
    <w:rsid w:val="008C381B"/>
    <w:rsid w:val="008C38C1"/>
    <w:rsid w:val="008C4166"/>
    <w:rsid w:val="008C5E9F"/>
    <w:rsid w:val="008C6522"/>
    <w:rsid w:val="008C7537"/>
    <w:rsid w:val="008C7C5D"/>
    <w:rsid w:val="008C7E5B"/>
    <w:rsid w:val="008C7F8E"/>
    <w:rsid w:val="008D1AB3"/>
    <w:rsid w:val="008D1BFE"/>
    <w:rsid w:val="008D2508"/>
    <w:rsid w:val="008D2B2E"/>
    <w:rsid w:val="008D35E0"/>
    <w:rsid w:val="008D3C50"/>
    <w:rsid w:val="008D3EF1"/>
    <w:rsid w:val="008D46D6"/>
    <w:rsid w:val="008D4A2F"/>
    <w:rsid w:val="008D5135"/>
    <w:rsid w:val="008D58B8"/>
    <w:rsid w:val="008D62D9"/>
    <w:rsid w:val="008D66B6"/>
    <w:rsid w:val="008D72BC"/>
    <w:rsid w:val="008D7771"/>
    <w:rsid w:val="008E005C"/>
    <w:rsid w:val="008E0240"/>
    <w:rsid w:val="008E0346"/>
    <w:rsid w:val="008E0D2E"/>
    <w:rsid w:val="008E10B6"/>
    <w:rsid w:val="008E1923"/>
    <w:rsid w:val="008E193C"/>
    <w:rsid w:val="008E1CF9"/>
    <w:rsid w:val="008E330F"/>
    <w:rsid w:val="008E3A18"/>
    <w:rsid w:val="008E3B09"/>
    <w:rsid w:val="008E4D53"/>
    <w:rsid w:val="008E5AD0"/>
    <w:rsid w:val="008E5CBB"/>
    <w:rsid w:val="008E62DE"/>
    <w:rsid w:val="008E6EFC"/>
    <w:rsid w:val="008E7C94"/>
    <w:rsid w:val="008E7E44"/>
    <w:rsid w:val="008E7E5B"/>
    <w:rsid w:val="008F0215"/>
    <w:rsid w:val="008F0937"/>
    <w:rsid w:val="008F0AE1"/>
    <w:rsid w:val="008F1758"/>
    <w:rsid w:val="008F1D25"/>
    <w:rsid w:val="008F2C0F"/>
    <w:rsid w:val="008F2D91"/>
    <w:rsid w:val="008F4583"/>
    <w:rsid w:val="008F4AD4"/>
    <w:rsid w:val="008F55FE"/>
    <w:rsid w:val="008F5762"/>
    <w:rsid w:val="008F5906"/>
    <w:rsid w:val="008F5F8E"/>
    <w:rsid w:val="008F6D00"/>
    <w:rsid w:val="008F78E2"/>
    <w:rsid w:val="00900536"/>
    <w:rsid w:val="00900EC6"/>
    <w:rsid w:val="00901061"/>
    <w:rsid w:val="00901C57"/>
    <w:rsid w:val="00901E7C"/>
    <w:rsid w:val="009022CD"/>
    <w:rsid w:val="00902385"/>
    <w:rsid w:val="00903072"/>
    <w:rsid w:val="009030F7"/>
    <w:rsid w:val="009032FE"/>
    <w:rsid w:val="009033D2"/>
    <w:rsid w:val="00904ED7"/>
    <w:rsid w:val="009051D6"/>
    <w:rsid w:val="00905C49"/>
    <w:rsid w:val="0090605A"/>
    <w:rsid w:val="00906260"/>
    <w:rsid w:val="0090648F"/>
    <w:rsid w:val="009065D6"/>
    <w:rsid w:val="00907156"/>
    <w:rsid w:val="00907440"/>
    <w:rsid w:val="00907C29"/>
    <w:rsid w:val="009102C5"/>
    <w:rsid w:val="00910AB5"/>
    <w:rsid w:val="00911152"/>
    <w:rsid w:val="0091192D"/>
    <w:rsid w:val="009120EC"/>
    <w:rsid w:val="00913016"/>
    <w:rsid w:val="0091358F"/>
    <w:rsid w:val="00913A18"/>
    <w:rsid w:val="00914005"/>
    <w:rsid w:val="0091408B"/>
    <w:rsid w:val="009147D3"/>
    <w:rsid w:val="0091527C"/>
    <w:rsid w:val="00916027"/>
    <w:rsid w:val="00916917"/>
    <w:rsid w:val="009176E8"/>
    <w:rsid w:val="00917724"/>
    <w:rsid w:val="00917D90"/>
    <w:rsid w:val="00917F7E"/>
    <w:rsid w:val="00920750"/>
    <w:rsid w:val="00920888"/>
    <w:rsid w:val="00920A85"/>
    <w:rsid w:val="00920B6D"/>
    <w:rsid w:val="00920DD8"/>
    <w:rsid w:val="00920EAB"/>
    <w:rsid w:val="009210B8"/>
    <w:rsid w:val="00921461"/>
    <w:rsid w:val="00921CB0"/>
    <w:rsid w:val="00922DC6"/>
    <w:rsid w:val="00924605"/>
    <w:rsid w:val="00924A3F"/>
    <w:rsid w:val="00924CA7"/>
    <w:rsid w:val="00924CD3"/>
    <w:rsid w:val="009256B8"/>
    <w:rsid w:val="00925DCD"/>
    <w:rsid w:val="00925EA8"/>
    <w:rsid w:val="00926081"/>
    <w:rsid w:val="009264AB"/>
    <w:rsid w:val="0092680D"/>
    <w:rsid w:val="00926ACA"/>
    <w:rsid w:val="00926F8E"/>
    <w:rsid w:val="00927766"/>
    <w:rsid w:val="00927EA0"/>
    <w:rsid w:val="00930067"/>
    <w:rsid w:val="009307F8"/>
    <w:rsid w:val="00930CFF"/>
    <w:rsid w:val="00930F35"/>
    <w:rsid w:val="0093196F"/>
    <w:rsid w:val="00931A9F"/>
    <w:rsid w:val="009320A6"/>
    <w:rsid w:val="00932825"/>
    <w:rsid w:val="009328C1"/>
    <w:rsid w:val="00932EFD"/>
    <w:rsid w:val="00933D8C"/>
    <w:rsid w:val="009342B5"/>
    <w:rsid w:val="009344AD"/>
    <w:rsid w:val="009349F3"/>
    <w:rsid w:val="00934CBD"/>
    <w:rsid w:val="009358A2"/>
    <w:rsid w:val="009363CE"/>
    <w:rsid w:val="009364A4"/>
    <w:rsid w:val="00936C76"/>
    <w:rsid w:val="00936F0E"/>
    <w:rsid w:val="00937458"/>
    <w:rsid w:val="00937503"/>
    <w:rsid w:val="00937E0A"/>
    <w:rsid w:val="00937FC8"/>
    <w:rsid w:val="00940024"/>
    <w:rsid w:val="00940F16"/>
    <w:rsid w:val="00941333"/>
    <w:rsid w:val="00941D66"/>
    <w:rsid w:val="009428EC"/>
    <w:rsid w:val="00942A82"/>
    <w:rsid w:val="009432F8"/>
    <w:rsid w:val="00943608"/>
    <w:rsid w:val="009436CA"/>
    <w:rsid w:val="00943954"/>
    <w:rsid w:val="00943DA2"/>
    <w:rsid w:val="00944503"/>
    <w:rsid w:val="00944560"/>
    <w:rsid w:val="00945106"/>
    <w:rsid w:val="00945B25"/>
    <w:rsid w:val="009469BA"/>
    <w:rsid w:val="00946E38"/>
    <w:rsid w:val="00947824"/>
    <w:rsid w:val="00947986"/>
    <w:rsid w:val="00947D98"/>
    <w:rsid w:val="00947EEA"/>
    <w:rsid w:val="009504DE"/>
    <w:rsid w:val="0095095D"/>
    <w:rsid w:val="00950D27"/>
    <w:rsid w:val="009512AA"/>
    <w:rsid w:val="0095215C"/>
    <w:rsid w:val="0095226B"/>
    <w:rsid w:val="0095229F"/>
    <w:rsid w:val="009524AE"/>
    <w:rsid w:val="009526B1"/>
    <w:rsid w:val="00952A25"/>
    <w:rsid w:val="00953464"/>
    <w:rsid w:val="00953AF9"/>
    <w:rsid w:val="00953DA1"/>
    <w:rsid w:val="009548AD"/>
    <w:rsid w:val="00954DE1"/>
    <w:rsid w:val="00954E60"/>
    <w:rsid w:val="00954F62"/>
    <w:rsid w:val="0095519A"/>
    <w:rsid w:val="009552F0"/>
    <w:rsid w:val="00955585"/>
    <w:rsid w:val="00955D27"/>
    <w:rsid w:val="00955D5B"/>
    <w:rsid w:val="00955ECB"/>
    <w:rsid w:val="00956646"/>
    <w:rsid w:val="00956AFA"/>
    <w:rsid w:val="009572AD"/>
    <w:rsid w:val="00957741"/>
    <w:rsid w:val="0095779C"/>
    <w:rsid w:val="00957B93"/>
    <w:rsid w:val="00957FF4"/>
    <w:rsid w:val="0096011F"/>
    <w:rsid w:val="009605DD"/>
    <w:rsid w:val="009611BC"/>
    <w:rsid w:val="00962508"/>
    <w:rsid w:val="009627F6"/>
    <w:rsid w:val="00962E80"/>
    <w:rsid w:val="00963ADF"/>
    <w:rsid w:val="009657E6"/>
    <w:rsid w:val="009661F5"/>
    <w:rsid w:val="00966365"/>
    <w:rsid w:val="00966480"/>
    <w:rsid w:val="009665DD"/>
    <w:rsid w:val="00966D97"/>
    <w:rsid w:val="00966DE8"/>
    <w:rsid w:val="00966FC8"/>
    <w:rsid w:val="00967718"/>
    <w:rsid w:val="00967F37"/>
    <w:rsid w:val="00970180"/>
    <w:rsid w:val="00970206"/>
    <w:rsid w:val="0097043B"/>
    <w:rsid w:val="00970543"/>
    <w:rsid w:val="0097054E"/>
    <w:rsid w:val="00970BB8"/>
    <w:rsid w:val="00970C4B"/>
    <w:rsid w:val="00971182"/>
    <w:rsid w:val="00971373"/>
    <w:rsid w:val="00971456"/>
    <w:rsid w:val="009716DB"/>
    <w:rsid w:val="00971949"/>
    <w:rsid w:val="009723A5"/>
    <w:rsid w:val="00972C72"/>
    <w:rsid w:val="00972D66"/>
    <w:rsid w:val="00973A22"/>
    <w:rsid w:val="00973CBC"/>
    <w:rsid w:val="00974325"/>
    <w:rsid w:val="009746FD"/>
    <w:rsid w:val="00974D80"/>
    <w:rsid w:val="00974F0D"/>
    <w:rsid w:val="00974F39"/>
    <w:rsid w:val="00975015"/>
    <w:rsid w:val="00975B92"/>
    <w:rsid w:val="00975D12"/>
    <w:rsid w:val="00976980"/>
    <w:rsid w:val="00976997"/>
    <w:rsid w:val="00976EF1"/>
    <w:rsid w:val="009804A2"/>
    <w:rsid w:val="0098052C"/>
    <w:rsid w:val="00980A1C"/>
    <w:rsid w:val="009814C4"/>
    <w:rsid w:val="00981B4B"/>
    <w:rsid w:val="00981FEB"/>
    <w:rsid w:val="00982DBB"/>
    <w:rsid w:val="00982F52"/>
    <w:rsid w:val="009836F1"/>
    <w:rsid w:val="0098378B"/>
    <w:rsid w:val="00983C93"/>
    <w:rsid w:val="00983CDF"/>
    <w:rsid w:val="009849A4"/>
    <w:rsid w:val="00985307"/>
    <w:rsid w:val="009853EA"/>
    <w:rsid w:val="0098566A"/>
    <w:rsid w:val="00985800"/>
    <w:rsid w:val="00985B15"/>
    <w:rsid w:val="009864B6"/>
    <w:rsid w:val="00986DB4"/>
    <w:rsid w:val="0098727C"/>
    <w:rsid w:val="009879E5"/>
    <w:rsid w:val="00990190"/>
    <w:rsid w:val="009903C4"/>
    <w:rsid w:val="009904B7"/>
    <w:rsid w:val="0099093C"/>
    <w:rsid w:val="00991002"/>
    <w:rsid w:val="00991072"/>
    <w:rsid w:val="009915A6"/>
    <w:rsid w:val="00991691"/>
    <w:rsid w:val="00991ADF"/>
    <w:rsid w:val="00991B65"/>
    <w:rsid w:val="00991C19"/>
    <w:rsid w:val="009928C1"/>
    <w:rsid w:val="00992C31"/>
    <w:rsid w:val="009938CC"/>
    <w:rsid w:val="00993B3A"/>
    <w:rsid w:val="00993D90"/>
    <w:rsid w:val="00994045"/>
    <w:rsid w:val="0099488F"/>
    <w:rsid w:val="009950F1"/>
    <w:rsid w:val="00995796"/>
    <w:rsid w:val="00995C45"/>
    <w:rsid w:val="0099631D"/>
    <w:rsid w:val="00996627"/>
    <w:rsid w:val="00996CA4"/>
    <w:rsid w:val="0099718C"/>
    <w:rsid w:val="009A0003"/>
    <w:rsid w:val="009A0298"/>
    <w:rsid w:val="009A1099"/>
    <w:rsid w:val="009A16BF"/>
    <w:rsid w:val="009A1939"/>
    <w:rsid w:val="009A1D1D"/>
    <w:rsid w:val="009A1DBA"/>
    <w:rsid w:val="009A1EC7"/>
    <w:rsid w:val="009A2433"/>
    <w:rsid w:val="009A248C"/>
    <w:rsid w:val="009A32F2"/>
    <w:rsid w:val="009A342F"/>
    <w:rsid w:val="009A39DD"/>
    <w:rsid w:val="009A43D8"/>
    <w:rsid w:val="009A47F5"/>
    <w:rsid w:val="009A5004"/>
    <w:rsid w:val="009A5232"/>
    <w:rsid w:val="009A5863"/>
    <w:rsid w:val="009A5E57"/>
    <w:rsid w:val="009A6412"/>
    <w:rsid w:val="009A6BC6"/>
    <w:rsid w:val="009A76CB"/>
    <w:rsid w:val="009A7C95"/>
    <w:rsid w:val="009B0164"/>
    <w:rsid w:val="009B0470"/>
    <w:rsid w:val="009B0A9A"/>
    <w:rsid w:val="009B2434"/>
    <w:rsid w:val="009B292A"/>
    <w:rsid w:val="009B2959"/>
    <w:rsid w:val="009B3441"/>
    <w:rsid w:val="009B34E3"/>
    <w:rsid w:val="009B3912"/>
    <w:rsid w:val="009B3F71"/>
    <w:rsid w:val="009B5061"/>
    <w:rsid w:val="009B5826"/>
    <w:rsid w:val="009B5B11"/>
    <w:rsid w:val="009B6747"/>
    <w:rsid w:val="009B6AA7"/>
    <w:rsid w:val="009B75A6"/>
    <w:rsid w:val="009B7B3C"/>
    <w:rsid w:val="009B7E32"/>
    <w:rsid w:val="009C0210"/>
    <w:rsid w:val="009C0829"/>
    <w:rsid w:val="009C1A3A"/>
    <w:rsid w:val="009C23A1"/>
    <w:rsid w:val="009C2546"/>
    <w:rsid w:val="009C2FEA"/>
    <w:rsid w:val="009C30EE"/>
    <w:rsid w:val="009C33C3"/>
    <w:rsid w:val="009C35A0"/>
    <w:rsid w:val="009C3932"/>
    <w:rsid w:val="009C4356"/>
    <w:rsid w:val="009C47BF"/>
    <w:rsid w:val="009C4EB7"/>
    <w:rsid w:val="009C5F58"/>
    <w:rsid w:val="009C6684"/>
    <w:rsid w:val="009C6B52"/>
    <w:rsid w:val="009D02A1"/>
    <w:rsid w:val="009D08A1"/>
    <w:rsid w:val="009D0BC5"/>
    <w:rsid w:val="009D113E"/>
    <w:rsid w:val="009D1269"/>
    <w:rsid w:val="009D1B79"/>
    <w:rsid w:val="009D1CC1"/>
    <w:rsid w:val="009D1FFC"/>
    <w:rsid w:val="009D2144"/>
    <w:rsid w:val="009D291E"/>
    <w:rsid w:val="009D3386"/>
    <w:rsid w:val="009D3C82"/>
    <w:rsid w:val="009D3FD9"/>
    <w:rsid w:val="009D47A8"/>
    <w:rsid w:val="009D4C2B"/>
    <w:rsid w:val="009D59BD"/>
    <w:rsid w:val="009D5A89"/>
    <w:rsid w:val="009D5EAF"/>
    <w:rsid w:val="009D63CE"/>
    <w:rsid w:val="009D6503"/>
    <w:rsid w:val="009D6860"/>
    <w:rsid w:val="009D6BE1"/>
    <w:rsid w:val="009D6F03"/>
    <w:rsid w:val="009D73AC"/>
    <w:rsid w:val="009D766D"/>
    <w:rsid w:val="009D7704"/>
    <w:rsid w:val="009E0489"/>
    <w:rsid w:val="009E0956"/>
    <w:rsid w:val="009E0BF9"/>
    <w:rsid w:val="009E1930"/>
    <w:rsid w:val="009E2090"/>
    <w:rsid w:val="009E2129"/>
    <w:rsid w:val="009E2DF2"/>
    <w:rsid w:val="009E3365"/>
    <w:rsid w:val="009E33BA"/>
    <w:rsid w:val="009E3764"/>
    <w:rsid w:val="009E38B4"/>
    <w:rsid w:val="009E3E9A"/>
    <w:rsid w:val="009E4750"/>
    <w:rsid w:val="009E4CA1"/>
    <w:rsid w:val="009E4F92"/>
    <w:rsid w:val="009E58BC"/>
    <w:rsid w:val="009E6C58"/>
    <w:rsid w:val="009F00C0"/>
    <w:rsid w:val="009F017D"/>
    <w:rsid w:val="009F0E38"/>
    <w:rsid w:val="009F1DF1"/>
    <w:rsid w:val="009F30EC"/>
    <w:rsid w:val="009F3229"/>
    <w:rsid w:val="009F3345"/>
    <w:rsid w:val="009F3775"/>
    <w:rsid w:val="009F3A94"/>
    <w:rsid w:val="009F525F"/>
    <w:rsid w:val="009F559C"/>
    <w:rsid w:val="009F55D9"/>
    <w:rsid w:val="009F5898"/>
    <w:rsid w:val="009F5CE6"/>
    <w:rsid w:val="009F5F1A"/>
    <w:rsid w:val="009F6129"/>
    <w:rsid w:val="009F6A01"/>
    <w:rsid w:val="009F6C49"/>
    <w:rsid w:val="009F74DB"/>
    <w:rsid w:val="009F7C0E"/>
    <w:rsid w:val="00A003F4"/>
    <w:rsid w:val="00A02EB6"/>
    <w:rsid w:val="00A037FE"/>
    <w:rsid w:val="00A03A7E"/>
    <w:rsid w:val="00A03A8E"/>
    <w:rsid w:val="00A040F4"/>
    <w:rsid w:val="00A044BA"/>
    <w:rsid w:val="00A04B03"/>
    <w:rsid w:val="00A04BB3"/>
    <w:rsid w:val="00A04C55"/>
    <w:rsid w:val="00A05AD3"/>
    <w:rsid w:val="00A061E9"/>
    <w:rsid w:val="00A066F1"/>
    <w:rsid w:val="00A06F97"/>
    <w:rsid w:val="00A07995"/>
    <w:rsid w:val="00A07E2C"/>
    <w:rsid w:val="00A1038E"/>
    <w:rsid w:val="00A103A4"/>
    <w:rsid w:val="00A1079B"/>
    <w:rsid w:val="00A12068"/>
    <w:rsid w:val="00A12870"/>
    <w:rsid w:val="00A12D77"/>
    <w:rsid w:val="00A13421"/>
    <w:rsid w:val="00A135DE"/>
    <w:rsid w:val="00A13B75"/>
    <w:rsid w:val="00A1425D"/>
    <w:rsid w:val="00A1439A"/>
    <w:rsid w:val="00A15597"/>
    <w:rsid w:val="00A15BD7"/>
    <w:rsid w:val="00A177A6"/>
    <w:rsid w:val="00A17BDA"/>
    <w:rsid w:val="00A2041E"/>
    <w:rsid w:val="00A20845"/>
    <w:rsid w:val="00A20B54"/>
    <w:rsid w:val="00A2198E"/>
    <w:rsid w:val="00A22367"/>
    <w:rsid w:val="00A228CB"/>
    <w:rsid w:val="00A22B13"/>
    <w:rsid w:val="00A22E2D"/>
    <w:rsid w:val="00A230AD"/>
    <w:rsid w:val="00A236DF"/>
    <w:rsid w:val="00A238CE"/>
    <w:rsid w:val="00A23B74"/>
    <w:rsid w:val="00A24099"/>
    <w:rsid w:val="00A240A8"/>
    <w:rsid w:val="00A24799"/>
    <w:rsid w:val="00A24D56"/>
    <w:rsid w:val="00A24DDC"/>
    <w:rsid w:val="00A25033"/>
    <w:rsid w:val="00A258C2"/>
    <w:rsid w:val="00A25B7B"/>
    <w:rsid w:val="00A2692F"/>
    <w:rsid w:val="00A26DF9"/>
    <w:rsid w:val="00A26ECC"/>
    <w:rsid w:val="00A27367"/>
    <w:rsid w:val="00A27E6C"/>
    <w:rsid w:val="00A27E8D"/>
    <w:rsid w:val="00A3012B"/>
    <w:rsid w:val="00A3012C"/>
    <w:rsid w:val="00A30147"/>
    <w:rsid w:val="00A3129D"/>
    <w:rsid w:val="00A314E5"/>
    <w:rsid w:val="00A31E4E"/>
    <w:rsid w:val="00A324F4"/>
    <w:rsid w:val="00A33510"/>
    <w:rsid w:val="00A3392C"/>
    <w:rsid w:val="00A339F3"/>
    <w:rsid w:val="00A35134"/>
    <w:rsid w:val="00A3526B"/>
    <w:rsid w:val="00A353D4"/>
    <w:rsid w:val="00A35425"/>
    <w:rsid w:val="00A35A2E"/>
    <w:rsid w:val="00A36885"/>
    <w:rsid w:val="00A36BB7"/>
    <w:rsid w:val="00A36F90"/>
    <w:rsid w:val="00A37C4C"/>
    <w:rsid w:val="00A40106"/>
    <w:rsid w:val="00A40483"/>
    <w:rsid w:val="00A4218A"/>
    <w:rsid w:val="00A42437"/>
    <w:rsid w:val="00A42E28"/>
    <w:rsid w:val="00A4321B"/>
    <w:rsid w:val="00A4346B"/>
    <w:rsid w:val="00A44809"/>
    <w:rsid w:val="00A44BE5"/>
    <w:rsid w:val="00A44D8F"/>
    <w:rsid w:val="00A4526E"/>
    <w:rsid w:val="00A45EC9"/>
    <w:rsid w:val="00A46653"/>
    <w:rsid w:val="00A46DF7"/>
    <w:rsid w:val="00A47145"/>
    <w:rsid w:val="00A47518"/>
    <w:rsid w:val="00A50550"/>
    <w:rsid w:val="00A5121C"/>
    <w:rsid w:val="00A513D1"/>
    <w:rsid w:val="00A5169D"/>
    <w:rsid w:val="00A522B8"/>
    <w:rsid w:val="00A534A6"/>
    <w:rsid w:val="00A53996"/>
    <w:rsid w:val="00A53D3F"/>
    <w:rsid w:val="00A54500"/>
    <w:rsid w:val="00A54AC1"/>
    <w:rsid w:val="00A55457"/>
    <w:rsid w:val="00A55553"/>
    <w:rsid w:val="00A55827"/>
    <w:rsid w:val="00A55ED4"/>
    <w:rsid w:val="00A56F77"/>
    <w:rsid w:val="00A57090"/>
    <w:rsid w:val="00A575D4"/>
    <w:rsid w:val="00A57E0B"/>
    <w:rsid w:val="00A60A51"/>
    <w:rsid w:val="00A60B62"/>
    <w:rsid w:val="00A60DAF"/>
    <w:rsid w:val="00A611CB"/>
    <w:rsid w:val="00A615A8"/>
    <w:rsid w:val="00A62855"/>
    <w:rsid w:val="00A62DE8"/>
    <w:rsid w:val="00A62E43"/>
    <w:rsid w:val="00A62E76"/>
    <w:rsid w:val="00A63057"/>
    <w:rsid w:val="00A6332C"/>
    <w:rsid w:val="00A6383D"/>
    <w:rsid w:val="00A639E0"/>
    <w:rsid w:val="00A63CDE"/>
    <w:rsid w:val="00A645B0"/>
    <w:rsid w:val="00A65C88"/>
    <w:rsid w:val="00A66848"/>
    <w:rsid w:val="00A669AE"/>
    <w:rsid w:val="00A66B07"/>
    <w:rsid w:val="00A66E28"/>
    <w:rsid w:val="00A66EDE"/>
    <w:rsid w:val="00A670D8"/>
    <w:rsid w:val="00A675C8"/>
    <w:rsid w:val="00A7016B"/>
    <w:rsid w:val="00A7024A"/>
    <w:rsid w:val="00A712F7"/>
    <w:rsid w:val="00A7132D"/>
    <w:rsid w:val="00A713E1"/>
    <w:rsid w:val="00A71EFE"/>
    <w:rsid w:val="00A71F88"/>
    <w:rsid w:val="00A73247"/>
    <w:rsid w:val="00A734E9"/>
    <w:rsid w:val="00A7398C"/>
    <w:rsid w:val="00A73C9B"/>
    <w:rsid w:val="00A74B29"/>
    <w:rsid w:val="00A74F35"/>
    <w:rsid w:val="00A75349"/>
    <w:rsid w:val="00A75D7B"/>
    <w:rsid w:val="00A76E14"/>
    <w:rsid w:val="00A8003C"/>
    <w:rsid w:val="00A801AD"/>
    <w:rsid w:val="00A803D1"/>
    <w:rsid w:val="00A80699"/>
    <w:rsid w:val="00A80748"/>
    <w:rsid w:val="00A80E3A"/>
    <w:rsid w:val="00A81D1D"/>
    <w:rsid w:val="00A8291E"/>
    <w:rsid w:val="00A829A3"/>
    <w:rsid w:val="00A82F4A"/>
    <w:rsid w:val="00A8329C"/>
    <w:rsid w:val="00A84234"/>
    <w:rsid w:val="00A8471B"/>
    <w:rsid w:val="00A84F6A"/>
    <w:rsid w:val="00A84FE6"/>
    <w:rsid w:val="00A85402"/>
    <w:rsid w:val="00A85669"/>
    <w:rsid w:val="00A8604E"/>
    <w:rsid w:val="00A8641A"/>
    <w:rsid w:val="00A872F4"/>
    <w:rsid w:val="00A875B7"/>
    <w:rsid w:val="00A91A2D"/>
    <w:rsid w:val="00A91CB7"/>
    <w:rsid w:val="00A91EAE"/>
    <w:rsid w:val="00A92175"/>
    <w:rsid w:val="00A92B35"/>
    <w:rsid w:val="00A93004"/>
    <w:rsid w:val="00A935C3"/>
    <w:rsid w:val="00A935C7"/>
    <w:rsid w:val="00A9377E"/>
    <w:rsid w:val="00A937F2"/>
    <w:rsid w:val="00A937F7"/>
    <w:rsid w:val="00A938AC"/>
    <w:rsid w:val="00A941C3"/>
    <w:rsid w:val="00A942E5"/>
    <w:rsid w:val="00A94F9A"/>
    <w:rsid w:val="00A94FE4"/>
    <w:rsid w:val="00A950B2"/>
    <w:rsid w:val="00A952E3"/>
    <w:rsid w:val="00A953CD"/>
    <w:rsid w:val="00A95884"/>
    <w:rsid w:val="00A95D6A"/>
    <w:rsid w:val="00A9607F"/>
    <w:rsid w:val="00A9695D"/>
    <w:rsid w:val="00A969F7"/>
    <w:rsid w:val="00A96F60"/>
    <w:rsid w:val="00A97ECE"/>
    <w:rsid w:val="00A97F2C"/>
    <w:rsid w:val="00AA000B"/>
    <w:rsid w:val="00AA0A5E"/>
    <w:rsid w:val="00AA0B9A"/>
    <w:rsid w:val="00AA0DCD"/>
    <w:rsid w:val="00AA0FE4"/>
    <w:rsid w:val="00AA1D3F"/>
    <w:rsid w:val="00AA1F8A"/>
    <w:rsid w:val="00AA200B"/>
    <w:rsid w:val="00AA273A"/>
    <w:rsid w:val="00AA2931"/>
    <w:rsid w:val="00AA29BD"/>
    <w:rsid w:val="00AA365B"/>
    <w:rsid w:val="00AA45FB"/>
    <w:rsid w:val="00AA494A"/>
    <w:rsid w:val="00AA4A75"/>
    <w:rsid w:val="00AA4ACD"/>
    <w:rsid w:val="00AA53C6"/>
    <w:rsid w:val="00AA59F2"/>
    <w:rsid w:val="00AA6687"/>
    <w:rsid w:val="00AA722B"/>
    <w:rsid w:val="00AA7325"/>
    <w:rsid w:val="00AA7DF8"/>
    <w:rsid w:val="00AB051C"/>
    <w:rsid w:val="00AB0530"/>
    <w:rsid w:val="00AB0DB3"/>
    <w:rsid w:val="00AB0DC9"/>
    <w:rsid w:val="00AB1584"/>
    <w:rsid w:val="00AB1ED0"/>
    <w:rsid w:val="00AB200C"/>
    <w:rsid w:val="00AB2573"/>
    <w:rsid w:val="00AB25A4"/>
    <w:rsid w:val="00AB3323"/>
    <w:rsid w:val="00AB3661"/>
    <w:rsid w:val="00AB37AC"/>
    <w:rsid w:val="00AB3FE4"/>
    <w:rsid w:val="00AB44E7"/>
    <w:rsid w:val="00AB4610"/>
    <w:rsid w:val="00AB4B1D"/>
    <w:rsid w:val="00AB4F16"/>
    <w:rsid w:val="00AB5523"/>
    <w:rsid w:val="00AB602A"/>
    <w:rsid w:val="00AB608B"/>
    <w:rsid w:val="00AB625D"/>
    <w:rsid w:val="00AB66AE"/>
    <w:rsid w:val="00AB75BC"/>
    <w:rsid w:val="00AC00D9"/>
    <w:rsid w:val="00AC0813"/>
    <w:rsid w:val="00AC0BAB"/>
    <w:rsid w:val="00AC0E81"/>
    <w:rsid w:val="00AC108E"/>
    <w:rsid w:val="00AC12B1"/>
    <w:rsid w:val="00AC1439"/>
    <w:rsid w:val="00AC1489"/>
    <w:rsid w:val="00AC15B1"/>
    <w:rsid w:val="00AC19FF"/>
    <w:rsid w:val="00AC1AA2"/>
    <w:rsid w:val="00AC2DCA"/>
    <w:rsid w:val="00AC375F"/>
    <w:rsid w:val="00AC3977"/>
    <w:rsid w:val="00AC3F31"/>
    <w:rsid w:val="00AC4257"/>
    <w:rsid w:val="00AC43D2"/>
    <w:rsid w:val="00AC4A57"/>
    <w:rsid w:val="00AC4BBD"/>
    <w:rsid w:val="00AC5039"/>
    <w:rsid w:val="00AC5071"/>
    <w:rsid w:val="00AC5900"/>
    <w:rsid w:val="00AC60E9"/>
    <w:rsid w:val="00AC621D"/>
    <w:rsid w:val="00AC6FB4"/>
    <w:rsid w:val="00AC7654"/>
    <w:rsid w:val="00AD0187"/>
    <w:rsid w:val="00AD03C6"/>
    <w:rsid w:val="00AD03D6"/>
    <w:rsid w:val="00AD0658"/>
    <w:rsid w:val="00AD0B53"/>
    <w:rsid w:val="00AD0BBF"/>
    <w:rsid w:val="00AD136A"/>
    <w:rsid w:val="00AD1FA3"/>
    <w:rsid w:val="00AD2163"/>
    <w:rsid w:val="00AD28C2"/>
    <w:rsid w:val="00AD292A"/>
    <w:rsid w:val="00AD2B90"/>
    <w:rsid w:val="00AD30E1"/>
    <w:rsid w:val="00AD3687"/>
    <w:rsid w:val="00AD3AD4"/>
    <w:rsid w:val="00AD483E"/>
    <w:rsid w:val="00AD4847"/>
    <w:rsid w:val="00AD618F"/>
    <w:rsid w:val="00AD646B"/>
    <w:rsid w:val="00AD65BB"/>
    <w:rsid w:val="00AD7460"/>
    <w:rsid w:val="00AD7A62"/>
    <w:rsid w:val="00AD7AD7"/>
    <w:rsid w:val="00AD7AFF"/>
    <w:rsid w:val="00AD7F3E"/>
    <w:rsid w:val="00AE026A"/>
    <w:rsid w:val="00AE1216"/>
    <w:rsid w:val="00AE124F"/>
    <w:rsid w:val="00AE180B"/>
    <w:rsid w:val="00AE19AF"/>
    <w:rsid w:val="00AE1EAF"/>
    <w:rsid w:val="00AE1F14"/>
    <w:rsid w:val="00AE26EA"/>
    <w:rsid w:val="00AE27CA"/>
    <w:rsid w:val="00AE2C51"/>
    <w:rsid w:val="00AE31CC"/>
    <w:rsid w:val="00AE379E"/>
    <w:rsid w:val="00AE3B99"/>
    <w:rsid w:val="00AE4565"/>
    <w:rsid w:val="00AE54BD"/>
    <w:rsid w:val="00AE55E1"/>
    <w:rsid w:val="00AE5ABF"/>
    <w:rsid w:val="00AE62F2"/>
    <w:rsid w:val="00AE6BFA"/>
    <w:rsid w:val="00AE756B"/>
    <w:rsid w:val="00AE7670"/>
    <w:rsid w:val="00AF049F"/>
    <w:rsid w:val="00AF0881"/>
    <w:rsid w:val="00AF0A52"/>
    <w:rsid w:val="00AF0C09"/>
    <w:rsid w:val="00AF0E05"/>
    <w:rsid w:val="00AF1824"/>
    <w:rsid w:val="00AF1C46"/>
    <w:rsid w:val="00AF2596"/>
    <w:rsid w:val="00AF2A7B"/>
    <w:rsid w:val="00AF2E48"/>
    <w:rsid w:val="00AF35F6"/>
    <w:rsid w:val="00AF3CE1"/>
    <w:rsid w:val="00AF46A6"/>
    <w:rsid w:val="00AF4C5E"/>
    <w:rsid w:val="00AF4F05"/>
    <w:rsid w:val="00AF4F5F"/>
    <w:rsid w:val="00AF51D3"/>
    <w:rsid w:val="00AF56D3"/>
    <w:rsid w:val="00AF5904"/>
    <w:rsid w:val="00AF5D32"/>
    <w:rsid w:val="00AF60D2"/>
    <w:rsid w:val="00AF6192"/>
    <w:rsid w:val="00AF6431"/>
    <w:rsid w:val="00AF6BA7"/>
    <w:rsid w:val="00AF7157"/>
    <w:rsid w:val="00AF7F26"/>
    <w:rsid w:val="00B00A65"/>
    <w:rsid w:val="00B00A91"/>
    <w:rsid w:val="00B00E1D"/>
    <w:rsid w:val="00B0111E"/>
    <w:rsid w:val="00B01BC5"/>
    <w:rsid w:val="00B01D01"/>
    <w:rsid w:val="00B02D2F"/>
    <w:rsid w:val="00B02F7A"/>
    <w:rsid w:val="00B032A0"/>
    <w:rsid w:val="00B03D31"/>
    <w:rsid w:val="00B03D69"/>
    <w:rsid w:val="00B03FDA"/>
    <w:rsid w:val="00B041FF"/>
    <w:rsid w:val="00B04430"/>
    <w:rsid w:val="00B05269"/>
    <w:rsid w:val="00B0526F"/>
    <w:rsid w:val="00B05AFA"/>
    <w:rsid w:val="00B05C83"/>
    <w:rsid w:val="00B05FF1"/>
    <w:rsid w:val="00B062A7"/>
    <w:rsid w:val="00B06763"/>
    <w:rsid w:val="00B06E19"/>
    <w:rsid w:val="00B077AC"/>
    <w:rsid w:val="00B10E31"/>
    <w:rsid w:val="00B12287"/>
    <w:rsid w:val="00B129C8"/>
    <w:rsid w:val="00B12BD8"/>
    <w:rsid w:val="00B130A6"/>
    <w:rsid w:val="00B13625"/>
    <w:rsid w:val="00B13C36"/>
    <w:rsid w:val="00B14CB2"/>
    <w:rsid w:val="00B14FCD"/>
    <w:rsid w:val="00B15349"/>
    <w:rsid w:val="00B158DE"/>
    <w:rsid w:val="00B15BA6"/>
    <w:rsid w:val="00B1753E"/>
    <w:rsid w:val="00B17A0A"/>
    <w:rsid w:val="00B17A0E"/>
    <w:rsid w:val="00B17C06"/>
    <w:rsid w:val="00B21D3C"/>
    <w:rsid w:val="00B21D95"/>
    <w:rsid w:val="00B22C1B"/>
    <w:rsid w:val="00B22CFC"/>
    <w:rsid w:val="00B22D72"/>
    <w:rsid w:val="00B236F1"/>
    <w:rsid w:val="00B23C09"/>
    <w:rsid w:val="00B2409C"/>
    <w:rsid w:val="00B242CC"/>
    <w:rsid w:val="00B24594"/>
    <w:rsid w:val="00B249AC"/>
    <w:rsid w:val="00B24B12"/>
    <w:rsid w:val="00B24DF0"/>
    <w:rsid w:val="00B24EE6"/>
    <w:rsid w:val="00B25535"/>
    <w:rsid w:val="00B25FB8"/>
    <w:rsid w:val="00B2651C"/>
    <w:rsid w:val="00B26559"/>
    <w:rsid w:val="00B2699C"/>
    <w:rsid w:val="00B26A3D"/>
    <w:rsid w:val="00B26BBA"/>
    <w:rsid w:val="00B27587"/>
    <w:rsid w:val="00B279C9"/>
    <w:rsid w:val="00B27FD5"/>
    <w:rsid w:val="00B30A70"/>
    <w:rsid w:val="00B31703"/>
    <w:rsid w:val="00B31FA2"/>
    <w:rsid w:val="00B3206C"/>
    <w:rsid w:val="00B3237E"/>
    <w:rsid w:val="00B3243E"/>
    <w:rsid w:val="00B32747"/>
    <w:rsid w:val="00B32C12"/>
    <w:rsid w:val="00B32E4D"/>
    <w:rsid w:val="00B3344E"/>
    <w:rsid w:val="00B33C08"/>
    <w:rsid w:val="00B33EC3"/>
    <w:rsid w:val="00B3460E"/>
    <w:rsid w:val="00B346D8"/>
    <w:rsid w:val="00B34DC6"/>
    <w:rsid w:val="00B355FC"/>
    <w:rsid w:val="00B35675"/>
    <w:rsid w:val="00B35A4F"/>
    <w:rsid w:val="00B35C87"/>
    <w:rsid w:val="00B35C98"/>
    <w:rsid w:val="00B35DE0"/>
    <w:rsid w:val="00B364BC"/>
    <w:rsid w:val="00B367A6"/>
    <w:rsid w:val="00B36E33"/>
    <w:rsid w:val="00B372EC"/>
    <w:rsid w:val="00B3766C"/>
    <w:rsid w:val="00B37798"/>
    <w:rsid w:val="00B37952"/>
    <w:rsid w:val="00B37AE7"/>
    <w:rsid w:val="00B37B39"/>
    <w:rsid w:val="00B401FD"/>
    <w:rsid w:val="00B40864"/>
    <w:rsid w:val="00B41091"/>
    <w:rsid w:val="00B41417"/>
    <w:rsid w:val="00B41961"/>
    <w:rsid w:val="00B41A93"/>
    <w:rsid w:val="00B41F08"/>
    <w:rsid w:val="00B42034"/>
    <w:rsid w:val="00B4227D"/>
    <w:rsid w:val="00B42DA9"/>
    <w:rsid w:val="00B42F6C"/>
    <w:rsid w:val="00B435E6"/>
    <w:rsid w:val="00B44D96"/>
    <w:rsid w:val="00B456A4"/>
    <w:rsid w:val="00B45CD1"/>
    <w:rsid w:val="00B45F92"/>
    <w:rsid w:val="00B46C0D"/>
    <w:rsid w:val="00B47619"/>
    <w:rsid w:val="00B47641"/>
    <w:rsid w:val="00B4769F"/>
    <w:rsid w:val="00B476F1"/>
    <w:rsid w:val="00B4778C"/>
    <w:rsid w:val="00B50D08"/>
    <w:rsid w:val="00B51097"/>
    <w:rsid w:val="00B511BC"/>
    <w:rsid w:val="00B51CF2"/>
    <w:rsid w:val="00B527E7"/>
    <w:rsid w:val="00B52A17"/>
    <w:rsid w:val="00B52DCA"/>
    <w:rsid w:val="00B53002"/>
    <w:rsid w:val="00B53351"/>
    <w:rsid w:val="00B53DDA"/>
    <w:rsid w:val="00B53E84"/>
    <w:rsid w:val="00B544C3"/>
    <w:rsid w:val="00B54B8C"/>
    <w:rsid w:val="00B55023"/>
    <w:rsid w:val="00B56221"/>
    <w:rsid w:val="00B56B74"/>
    <w:rsid w:val="00B573A1"/>
    <w:rsid w:val="00B5743A"/>
    <w:rsid w:val="00B57F54"/>
    <w:rsid w:val="00B60031"/>
    <w:rsid w:val="00B60895"/>
    <w:rsid w:val="00B60A6A"/>
    <w:rsid w:val="00B60AA5"/>
    <w:rsid w:val="00B615A5"/>
    <w:rsid w:val="00B62937"/>
    <w:rsid w:val="00B62B65"/>
    <w:rsid w:val="00B62D5E"/>
    <w:rsid w:val="00B6343D"/>
    <w:rsid w:val="00B635C2"/>
    <w:rsid w:val="00B636A5"/>
    <w:rsid w:val="00B63874"/>
    <w:rsid w:val="00B638DD"/>
    <w:rsid w:val="00B63A84"/>
    <w:rsid w:val="00B63DE7"/>
    <w:rsid w:val="00B63F25"/>
    <w:rsid w:val="00B6413B"/>
    <w:rsid w:val="00B65227"/>
    <w:rsid w:val="00B65262"/>
    <w:rsid w:val="00B65BD9"/>
    <w:rsid w:val="00B65C3D"/>
    <w:rsid w:val="00B66062"/>
    <w:rsid w:val="00B66363"/>
    <w:rsid w:val="00B6680C"/>
    <w:rsid w:val="00B6717A"/>
    <w:rsid w:val="00B70912"/>
    <w:rsid w:val="00B70A5F"/>
    <w:rsid w:val="00B70C57"/>
    <w:rsid w:val="00B71085"/>
    <w:rsid w:val="00B71253"/>
    <w:rsid w:val="00B713EF"/>
    <w:rsid w:val="00B716A8"/>
    <w:rsid w:val="00B7198F"/>
    <w:rsid w:val="00B722EE"/>
    <w:rsid w:val="00B72692"/>
    <w:rsid w:val="00B73C68"/>
    <w:rsid w:val="00B73D46"/>
    <w:rsid w:val="00B741BB"/>
    <w:rsid w:val="00B74389"/>
    <w:rsid w:val="00B7477A"/>
    <w:rsid w:val="00B752D5"/>
    <w:rsid w:val="00B760BB"/>
    <w:rsid w:val="00B76C00"/>
    <w:rsid w:val="00B76C92"/>
    <w:rsid w:val="00B76D2B"/>
    <w:rsid w:val="00B773F0"/>
    <w:rsid w:val="00B776DA"/>
    <w:rsid w:val="00B77B6D"/>
    <w:rsid w:val="00B77F62"/>
    <w:rsid w:val="00B77FB4"/>
    <w:rsid w:val="00B80125"/>
    <w:rsid w:val="00B80993"/>
    <w:rsid w:val="00B813E4"/>
    <w:rsid w:val="00B82194"/>
    <w:rsid w:val="00B82B44"/>
    <w:rsid w:val="00B82DF7"/>
    <w:rsid w:val="00B82E3E"/>
    <w:rsid w:val="00B83BCE"/>
    <w:rsid w:val="00B84A50"/>
    <w:rsid w:val="00B84C2D"/>
    <w:rsid w:val="00B85158"/>
    <w:rsid w:val="00B85895"/>
    <w:rsid w:val="00B85B28"/>
    <w:rsid w:val="00B8754D"/>
    <w:rsid w:val="00B87A98"/>
    <w:rsid w:val="00B87E0A"/>
    <w:rsid w:val="00B91409"/>
    <w:rsid w:val="00B9180A"/>
    <w:rsid w:val="00B91C07"/>
    <w:rsid w:val="00B91FD4"/>
    <w:rsid w:val="00B925E7"/>
    <w:rsid w:val="00B925F1"/>
    <w:rsid w:val="00B9351B"/>
    <w:rsid w:val="00B94446"/>
    <w:rsid w:val="00B94D7F"/>
    <w:rsid w:val="00B94E6D"/>
    <w:rsid w:val="00B9596C"/>
    <w:rsid w:val="00B95C63"/>
    <w:rsid w:val="00B961C7"/>
    <w:rsid w:val="00B96D2C"/>
    <w:rsid w:val="00B96DE1"/>
    <w:rsid w:val="00B97134"/>
    <w:rsid w:val="00B97363"/>
    <w:rsid w:val="00B974B6"/>
    <w:rsid w:val="00BA034D"/>
    <w:rsid w:val="00BA055C"/>
    <w:rsid w:val="00BA0B0C"/>
    <w:rsid w:val="00BA0CE1"/>
    <w:rsid w:val="00BA0FF0"/>
    <w:rsid w:val="00BA1A55"/>
    <w:rsid w:val="00BA1BA5"/>
    <w:rsid w:val="00BA1BD9"/>
    <w:rsid w:val="00BA1C5C"/>
    <w:rsid w:val="00BA1CD3"/>
    <w:rsid w:val="00BA1DB0"/>
    <w:rsid w:val="00BA21AE"/>
    <w:rsid w:val="00BA21BC"/>
    <w:rsid w:val="00BA31B1"/>
    <w:rsid w:val="00BA3711"/>
    <w:rsid w:val="00BA391C"/>
    <w:rsid w:val="00BA4DF6"/>
    <w:rsid w:val="00BA4E00"/>
    <w:rsid w:val="00BA56A9"/>
    <w:rsid w:val="00BA596B"/>
    <w:rsid w:val="00BA5A20"/>
    <w:rsid w:val="00BA648D"/>
    <w:rsid w:val="00BA7912"/>
    <w:rsid w:val="00BA7988"/>
    <w:rsid w:val="00BB017E"/>
    <w:rsid w:val="00BB01E1"/>
    <w:rsid w:val="00BB0B32"/>
    <w:rsid w:val="00BB0F69"/>
    <w:rsid w:val="00BB1650"/>
    <w:rsid w:val="00BB191D"/>
    <w:rsid w:val="00BB1F72"/>
    <w:rsid w:val="00BB26D0"/>
    <w:rsid w:val="00BB3237"/>
    <w:rsid w:val="00BB3E1F"/>
    <w:rsid w:val="00BB40E4"/>
    <w:rsid w:val="00BB418A"/>
    <w:rsid w:val="00BB430B"/>
    <w:rsid w:val="00BB43BF"/>
    <w:rsid w:val="00BB4958"/>
    <w:rsid w:val="00BB5360"/>
    <w:rsid w:val="00BB5B3E"/>
    <w:rsid w:val="00BB625E"/>
    <w:rsid w:val="00BB77F6"/>
    <w:rsid w:val="00BB7BF2"/>
    <w:rsid w:val="00BB7EA3"/>
    <w:rsid w:val="00BC0326"/>
    <w:rsid w:val="00BC0548"/>
    <w:rsid w:val="00BC10D4"/>
    <w:rsid w:val="00BC1613"/>
    <w:rsid w:val="00BC19BD"/>
    <w:rsid w:val="00BC2FFE"/>
    <w:rsid w:val="00BC30BA"/>
    <w:rsid w:val="00BC3F16"/>
    <w:rsid w:val="00BC4024"/>
    <w:rsid w:val="00BC41BC"/>
    <w:rsid w:val="00BC4433"/>
    <w:rsid w:val="00BC460A"/>
    <w:rsid w:val="00BC4685"/>
    <w:rsid w:val="00BC4C10"/>
    <w:rsid w:val="00BC5BEA"/>
    <w:rsid w:val="00BC5D29"/>
    <w:rsid w:val="00BC5D8D"/>
    <w:rsid w:val="00BC6ED3"/>
    <w:rsid w:val="00BC757B"/>
    <w:rsid w:val="00BC7CE1"/>
    <w:rsid w:val="00BC7D1D"/>
    <w:rsid w:val="00BD03F7"/>
    <w:rsid w:val="00BD0592"/>
    <w:rsid w:val="00BD070B"/>
    <w:rsid w:val="00BD0B5D"/>
    <w:rsid w:val="00BD1346"/>
    <w:rsid w:val="00BD159C"/>
    <w:rsid w:val="00BD15D0"/>
    <w:rsid w:val="00BD1659"/>
    <w:rsid w:val="00BD2509"/>
    <w:rsid w:val="00BD297A"/>
    <w:rsid w:val="00BD3AEB"/>
    <w:rsid w:val="00BD463B"/>
    <w:rsid w:val="00BD4D58"/>
    <w:rsid w:val="00BD5C1E"/>
    <w:rsid w:val="00BD603A"/>
    <w:rsid w:val="00BD68A2"/>
    <w:rsid w:val="00BD70F1"/>
    <w:rsid w:val="00BD73E0"/>
    <w:rsid w:val="00BD768B"/>
    <w:rsid w:val="00BD78ED"/>
    <w:rsid w:val="00BE05E0"/>
    <w:rsid w:val="00BE0F48"/>
    <w:rsid w:val="00BE12D0"/>
    <w:rsid w:val="00BE157C"/>
    <w:rsid w:val="00BE1D0E"/>
    <w:rsid w:val="00BE2695"/>
    <w:rsid w:val="00BE3873"/>
    <w:rsid w:val="00BE3A25"/>
    <w:rsid w:val="00BE4BA4"/>
    <w:rsid w:val="00BE5C4F"/>
    <w:rsid w:val="00BE6220"/>
    <w:rsid w:val="00BE68BD"/>
    <w:rsid w:val="00BE73AE"/>
    <w:rsid w:val="00BE7625"/>
    <w:rsid w:val="00BE7E24"/>
    <w:rsid w:val="00BE7E30"/>
    <w:rsid w:val="00BF02A8"/>
    <w:rsid w:val="00BF049B"/>
    <w:rsid w:val="00BF0545"/>
    <w:rsid w:val="00BF0A82"/>
    <w:rsid w:val="00BF0AFB"/>
    <w:rsid w:val="00BF15FA"/>
    <w:rsid w:val="00BF1A73"/>
    <w:rsid w:val="00BF1B24"/>
    <w:rsid w:val="00BF1B8F"/>
    <w:rsid w:val="00BF2172"/>
    <w:rsid w:val="00BF238F"/>
    <w:rsid w:val="00BF32C7"/>
    <w:rsid w:val="00BF4060"/>
    <w:rsid w:val="00BF470C"/>
    <w:rsid w:val="00BF4EB5"/>
    <w:rsid w:val="00BF57A3"/>
    <w:rsid w:val="00BF586E"/>
    <w:rsid w:val="00BF592A"/>
    <w:rsid w:val="00BF6F49"/>
    <w:rsid w:val="00BF706B"/>
    <w:rsid w:val="00BF73DF"/>
    <w:rsid w:val="00BF7A00"/>
    <w:rsid w:val="00C00539"/>
    <w:rsid w:val="00C005A6"/>
    <w:rsid w:val="00C00BF3"/>
    <w:rsid w:val="00C00FCA"/>
    <w:rsid w:val="00C01449"/>
    <w:rsid w:val="00C01C02"/>
    <w:rsid w:val="00C01CE8"/>
    <w:rsid w:val="00C02134"/>
    <w:rsid w:val="00C02245"/>
    <w:rsid w:val="00C02556"/>
    <w:rsid w:val="00C02835"/>
    <w:rsid w:val="00C03D01"/>
    <w:rsid w:val="00C04087"/>
    <w:rsid w:val="00C0469B"/>
    <w:rsid w:val="00C04CED"/>
    <w:rsid w:val="00C05526"/>
    <w:rsid w:val="00C065EE"/>
    <w:rsid w:val="00C068F5"/>
    <w:rsid w:val="00C06967"/>
    <w:rsid w:val="00C069C3"/>
    <w:rsid w:val="00C06EE4"/>
    <w:rsid w:val="00C070C4"/>
    <w:rsid w:val="00C074E4"/>
    <w:rsid w:val="00C103B9"/>
    <w:rsid w:val="00C105B7"/>
    <w:rsid w:val="00C10852"/>
    <w:rsid w:val="00C110D1"/>
    <w:rsid w:val="00C1169E"/>
    <w:rsid w:val="00C118EC"/>
    <w:rsid w:val="00C11FBD"/>
    <w:rsid w:val="00C121F8"/>
    <w:rsid w:val="00C12619"/>
    <w:rsid w:val="00C12797"/>
    <w:rsid w:val="00C12985"/>
    <w:rsid w:val="00C12A45"/>
    <w:rsid w:val="00C13ADA"/>
    <w:rsid w:val="00C13B77"/>
    <w:rsid w:val="00C13C1E"/>
    <w:rsid w:val="00C14B9F"/>
    <w:rsid w:val="00C1535B"/>
    <w:rsid w:val="00C1548E"/>
    <w:rsid w:val="00C15525"/>
    <w:rsid w:val="00C157F9"/>
    <w:rsid w:val="00C15988"/>
    <w:rsid w:val="00C15D3D"/>
    <w:rsid w:val="00C162C5"/>
    <w:rsid w:val="00C16905"/>
    <w:rsid w:val="00C1762B"/>
    <w:rsid w:val="00C1768C"/>
    <w:rsid w:val="00C17F46"/>
    <w:rsid w:val="00C21A63"/>
    <w:rsid w:val="00C21CD9"/>
    <w:rsid w:val="00C2205D"/>
    <w:rsid w:val="00C220D4"/>
    <w:rsid w:val="00C2230D"/>
    <w:rsid w:val="00C223AD"/>
    <w:rsid w:val="00C22AB8"/>
    <w:rsid w:val="00C22B64"/>
    <w:rsid w:val="00C22B8E"/>
    <w:rsid w:val="00C22E8D"/>
    <w:rsid w:val="00C22EEA"/>
    <w:rsid w:val="00C23373"/>
    <w:rsid w:val="00C233BF"/>
    <w:rsid w:val="00C234B6"/>
    <w:rsid w:val="00C2365D"/>
    <w:rsid w:val="00C236C6"/>
    <w:rsid w:val="00C236F9"/>
    <w:rsid w:val="00C2462B"/>
    <w:rsid w:val="00C24D99"/>
    <w:rsid w:val="00C24F6B"/>
    <w:rsid w:val="00C25651"/>
    <w:rsid w:val="00C25983"/>
    <w:rsid w:val="00C25E35"/>
    <w:rsid w:val="00C26F95"/>
    <w:rsid w:val="00C27D5F"/>
    <w:rsid w:val="00C27F42"/>
    <w:rsid w:val="00C3089B"/>
    <w:rsid w:val="00C3089C"/>
    <w:rsid w:val="00C31068"/>
    <w:rsid w:val="00C3248C"/>
    <w:rsid w:val="00C32E1F"/>
    <w:rsid w:val="00C3328E"/>
    <w:rsid w:val="00C3351C"/>
    <w:rsid w:val="00C346F3"/>
    <w:rsid w:val="00C353D7"/>
    <w:rsid w:val="00C35E56"/>
    <w:rsid w:val="00C3661D"/>
    <w:rsid w:val="00C36AE0"/>
    <w:rsid w:val="00C371EA"/>
    <w:rsid w:val="00C3748A"/>
    <w:rsid w:val="00C37734"/>
    <w:rsid w:val="00C40105"/>
    <w:rsid w:val="00C40AA8"/>
    <w:rsid w:val="00C41310"/>
    <w:rsid w:val="00C416A1"/>
    <w:rsid w:val="00C437E5"/>
    <w:rsid w:val="00C43990"/>
    <w:rsid w:val="00C4426B"/>
    <w:rsid w:val="00C4450D"/>
    <w:rsid w:val="00C447A1"/>
    <w:rsid w:val="00C44D7E"/>
    <w:rsid w:val="00C4502B"/>
    <w:rsid w:val="00C45694"/>
    <w:rsid w:val="00C45940"/>
    <w:rsid w:val="00C4609E"/>
    <w:rsid w:val="00C46114"/>
    <w:rsid w:val="00C46139"/>
    <w:rsid w:val="00C461D5"/>
    <w:rsid w:val="00C4677B"/>
    <w:rsid w:val="00C46943"/>
    <w:rsid w:val="00C47A78"/>
    <w:rsid w:val="00C503B6"/>
    <w:rsid w:val="00C50EB4"/>
    <w:rsid w:val="00C50FEF"/>
    <w:rsid w:val="00C514CB"/>
    <w:rsid w:val="00C519E6"/>
    <w:rsid w:val="00C520E0"/>
    <w:rsid w:val="00C52872"/>
    <w:rsid w:val="00C53586"/>
    <w:rsid w:val="00C54015"/>
    <w:rsid w:val="00C54A91"/>
    <w:rsid w:val="00C54C64"/>
    <w:rsid w:val="00C55579"/>
    <w:rsid w:val="00C5668B"/>
    <w:rsid w:val="00C57165"/>
    <w:rsid w:val="00C5799C"/>
    <w:rsid w:val="00C57A7C"/>
    <w:rsid w:val="00C57AFA"/>
    <w:rsid w:val="00C57EC4"/>
    <w:rsid w:val="00C603B6"/>
    <w:rsid w:val="00C60805"/>
    <w:rsid w:val="00C615D1"/>
    <w:rsid w:val="00C615D6"/>
    <w:rsid w:val="00C61DD6"/>
    <w:rsid w:val="00C62643"/>
    <w:rsid w:val="00C62D75"/>
    <w:rsid w:val="00C632D6"/>
    <w:rsid w:val="00C63C38"/>
    <w:rsid w:val="00C649E2"/>
    <w:rsid w:val="00C64DC2"/>
    <w:rsid w:val="00C65491"/>
    <w:rsid w:val="00C65879"/>
    <w:rsid w:val="00C65CF4"/>
    <w:rsid w:val="00C667CA"/>
    <w:rsid w:val="00C66A72"/>
    <w:rsid w:val="00C66EB2"/>
    <w:rsid w:val="00C67F59"/>
    <w:rsid w:val="00C7103D"/>
    <w:rsid w:val="00C72820"/>
    <w:rsid w:val="00C72DB4"/>
    <w:rsid w:val="00C73B9B"/>
    <w:rsid w:val="00C741FF"/>
    <w:rsid w:val="00C742F4"/>
    <w:rsid w:val="00C75234"/>
    <w:rsid w:val="00C761A0"/>
    <w:rsid w:val="00C76208"/>
    <w:rsid w:val="00C76216"/>
    <w:rsid w:val="00C766D1"/>
    <w:rsid w:val="00C7734C"/>
    <w:rsid w:val="00C8035C"/>
    <w:rsid w:val="00C812BD"/>
    <w:rsid w:val="00C821FD"/>
    <w:rsid w:val="00C8233B"/>
    <w:rsid w:val="00C824DE"/>
    <w:rsid w:val="00C82674"/>
    <w:rsid w:val="00C82E3D"/>
    <w:rsid w:val="00C839D3"/>
    <w:rsid w:val="00C83E01"/>
    <w:rsid w:val="00C84466"/>
    <w:rsid w:val="00C84518"/>
    <w:rsid w:val="00C84532"/>
    <w:rsid w:val="00C84E40"/>
    <w:rsid w:val="00C84EF0"/>
    <w:rsid w:val="00C8548D"/>
    <w:rsid w:val="00C859E8"/>
    <w:rsid w:val="00C85C49"/>
    <w:rsid w:val="00C85F3D"/>
    <w:rsid w:val="00C86065"/>
    <w:rsid w:val="00C862D0"/>
    <w:rsid w:val="00C86C57"/>
    <w:rsid w:val="00C87344"/>
    <w:rsid w:val="00C87A27"/>
    <w:rsid w:val="00C904EC"/>
    <w:rsid w:val="00C9144A"/>
    <w:rsid w:val="00C9150C"/>
    <w:rsid w:val="00C91990"/>
    <w:rsid w:val="00C91B79"/>
    <w:rsid w:val="00C91E94"/>
    <w:rsid w:val="00C9201B"/>
    <w:rsid w:val="00C92ADF"/>
    <w:rsid w:val="00C92BF3"/>
    <w:rsid w:val="00C933A5"/>
    <w:rsid w:val="00C935CF"/>
    <w:rsid w:val="00C93F9F"/>
    <w:rsid w:val="00C941E3"/>
    <w:rsid w:val="00C9474E"/>
    <w:rsid w:val="00C94D77"/>
    <w:rsid w:val="00C950F2"/>
    <w:rsid w:val="00C951EC"/>
    <w:rsid w:val="00C960CA"/>
    <w:rsid w:val="00C963E4"/>
    <w:rsid w:val="00C966EA"/>
    <w:rsid w:val="00C96721"/>
    <w:rsid w:val="00C967FE"/>
    <w:rsid w:val="00C968BB"/>
    <w:rsid w:val="00C97319"/>
    <w:rsid w:val="00C9746F"/>
    <w:rsid w:val="00C97480"/>
    <w:rsid w:val="00CA0245"/>
    <w:rsid w:val="00CA057E"/>
    <w:rsid w:val="00CA077B"/>
    <w:rsid w:val="00CA07A8"/>
    <w:rsid w:val="00CA15AC"/>
    <w:rsid w:val="00CA2BC7"/>
    <w:rsid w:val="00CA37BA"/>
    <w:rsid w:val="00CA3BCA"/>
    <w:rsid w:val="00CA4190"/>
    <w:rsid w:val="00CA50B3"/>
    <w:rsid w:val="00CA521C"/>
    <w:rsid w:val="00CA542A"/>
    <w:rsid w:val="00CA566E"/>
    <w:rsid w:val="00CA5BFC"/>
    <w:rsid w:val="00CA5C99"/>
    <w:rsid w:val="00CA6085"/>
    <w:rsid w:val="00CA6648"/>
    <w:rsid w:val="00CA66C2"/>
    <w:rsid w:val="00CA75A7"/>
    <w:rsid w:val="00CA787F"/>
    <w:rsid w:val="00CA7CD5"/>
    <w:rsid w:val="00CA7CD7"/>
    <w:rsid w:val="00CA7E04"/>
    <w:rsid w:val="00CB03D4"/>
    <w:rsid w:val="00CB048C"/>
    <w:rsid w:val="00CB0A18"/>
    <w:rsid w:val="00CB109C"/>
    <w:rsid w:val="00CB17D0"/>
    <w:rsid w:val="00CB21AA"/>
    <w:rsid w:val="00CB28C2"/>
    <w:rsid w:val="00CB2B15"/>
    <w:rsid w:val="00CB2B18"/>
    <w:rsid w:val="00CB3987"/>
    <w:rsid w:val="00CB4718"/>
    <w:rsid w:val="00CB49F0"/>
    <w:rsid w:val="00CB4FAC"/>
    <w:rsid w:val="00CB51B3"/>
    <w:rsid w:val="00CB556D"/>
    <w:rsid w:val="00CB594B"/>
    <w:rsid w:val="00CB5A13"/>
    <w:rsid w:val="00CB6203"/>
    <w:rsid w:val="00CB6240"/>
    <w:rsid w:val="00CB6915"/>
    <w:rsid w:val="00CB7151"/>
    <w:rsid w:val="00CB723C"/>
    <w:rsid w:val="00CC0300"/>
    <w:rsid w:val="00CC036C"/>
    <w:rsid w:val="00CC066E"/>
    <w:rsid w:val="00CC0C20"/>
    <w:rsid w:val="00CC1D3B"/>
    <w:rsid w:val="00CC27C7"/>
    <w:rsid w:val="00CC3151"/>
    <w:rsid w:val="00CC317E"/>
    <w:rsid w:val="00CC3673"/>
    <w:rsid w:val="00CC39FA"/>
    <w:rsid w:val="00CC48B2"/>
    <w:rsid w:val="00CC4B34"/>
    <w:rsid w:val="00CC4EC1"/>
    <w:rsid w:val="00CC52C6"/>
    <w:rsid w:val="00CC6E84"/>
    <w:rsid w:val="00CC6F17"/>
    <w:rsid w:val="00CC7A65"/>
    <w:rsid w:val="00CD0263"/>
    <w:rsid w:val="00CD13E2"/>
    <w:rsid w:val="00CD15C8"/>
    <w:rsid w:val="00CD179A"/>
    <w:rsid w:val="00CD185D"/>
    <w:rsid w:val="00CD1934"/>
    <w:rsid w:val="00CD1C30"/>
    <w:rsid w:val="00CD1DF4"/>
    <w:rsid w:val="00CD1E22"/>
    <w:rsid w:val="00CD26F5"/>
    <w:rsid w:val="00CD303F"/>
    <w:rsid w:val="00CD3078"/>
    <w:rsid w:val="00CD31A1"/>
    <w:rsid w:val="00CD33B8"/>
    <w:rsid w:val="00CD42EF"/>
    <w:rsid w:val="00CD44A6"/>
    <w:rsid w:val="00CD47FC"/>
    <w:rsid w:val="00CD4A8F"/>
    <w:rsid w:val="00CD4B66"/>
    <w:rsid w:val="00CD4CA3"/>
    <w:rsid w:val="00CD4DE8"/>
    <w:rsid w:val="00CD5CEF"/>
    <w:rsid w:val="00CD7A1C"/>
    <w:rsid w:val="00CD7E1F"/>
    <w:rsid w:val="00CE0DC8"/>
    <w:rsid w:val="00CE0E6C"/>
    <w:rsid w:val="00CE1442"/>
    <w:rsid w:val="00CE144F"/>
    <w:rsid w:val="00CE17B2"/>
    <w:rsid w:val="00CE1D11"/>
    <w:rsid w:val="00CE27C2"/>
    <w:rsid w:val="00CE296A"/>
    <w:rsid w:val="00CE33D0"/>
    <w:rsid w:val="00CE33F3"/>
    <w:rsid w:val="00CE3920"/>
    <w:rsid w:val="00CE58BC"/>
    <w:rsid w:val="00CE5B59"/>
    <w:rsid w:val="00CE5C36"/>
    <w:rsid w:val="00CE5C5B"/>
    <w:rsid w:val="00CE5F8F"/>
    <w:rsid w:val="00CE5F92"/>
    <w:rsid w:val="00CE5FE5"/>
    <w:rsid w:val="00CE71ED"/>
    <w:rsid w:val="00CE7444"/>
    <w:rsid w:val="00CE7622"/>
    <w:rsid w:val="00CF0D05"/>
    <w:rsid w:val="00CF1B63"/>
    <w:rsid w:val="00CF1B8A"/>
    <w:rsid w:val="00CF220A"/>
    <w:rsid w:val="00CF22C3"/>
    <w:rsid w:val="00CF2737"/>
    <w:rsid w:val="00CF289C"/>
    <w:rsid w:val="00CF3F91"/>
    <w:rsid w:val="00CF401E"/>
    <w:rsid w:val="00CF4155"/>
    <w:rsid w:val="00CF42BD"/>
    <w:rsid w:val="00CF59F6"/>
    <w:rsid w:val="00CF6E3F"/>
    <w:rsid w:val="00CF6E63"/>
    <w:rsid w:val="00CF7A7D"/>
    <w:rsid w:val="00CF7B05"/>
    <w:rsid w:val="00CF7D3D"/>
    <w:rsid w:val="00D003BC"/>
    <w:rsid w:val="00D00E6D"/>
    <w:rsid w:val="00D00F9A"/>
    <w:rsid w:val="00D01646"/>
    <w:rsid w:val="00D01F50"/>
    <w:rsid w:val="00D0267D"/>
    <w:rsid w:val="00D02900"/>
    <w:rsid w:val="00D03468"/>
    <w:rsid w:val="00D03B26"/>
    <w:rsid w:val="00D043DC"/>
    <w:rsid w:val="00D04FCE"/>
    <w:rsid w:val="00D05323"/>
    <w:rsid w:val="00D06182"/>
    <w:rsid w:val="00D068D8"/>
    <w:rsid w:val="00D06A1F"/>
    <w:rsid w:val="00D06E01"/>
    <w:rsid w:val="00D073BD"/>
    <w:rsid w:val="00D07C04"/>
    <w:rsid w:val="00D1072A"/>
    <w:rsid w:val="00D10C62"/>
    <w:rsid w:val="00D10E8B"/>
    <w:rsid w:val="00D11478"/>
    <w:rsid w:val="00D118E7"/>
    <w:rsid w:val="00D12721"/>
    <w:rsid w:val="00D127BD"/>
    <w:rsid w:val="00D12991"/>
    <w:rsid w:val="00D12A11"/>
    <w:rsid w:val="00D12DC7"/>
    <w:rsid w:val="00D13745"/>
    <w:rsid w:val="00D14129"/>
    <w:rsid w:val="00D14B77"/>
    <w:rsid w:val="00D14C8D"/>
    <w:rsid w:val="00D15680"/>
    <w:rsid w:val="00D15893"/>
    <w:rsid w:val="00D1637E"/>
    <w:rsid w:val="00D164C8"/>
    <w:rsid w:val="00D16876"/>
    <w:rsid w:val="00D168F2"/>
    <w:rsid w:val="00D16943"/>
    <w:rsid w:val="00D17544"/>
    <w:rsid w:val="00D1755D"/>
    <w:rsid w:val="00D17973"/>
    <w:rsid w:val="00D17BB5"/>
    <w:rsid w:val="00D2015C"/>
    <w:rsid w:val="00D20207"/>
    <w:rsid w:val="00D21F05"/>
    <w:rsid w:val="00D22254"/>
    <w:rsid w:val="00D223FD"/>
    <w:rsid w:val="00D225AB"/>
    <w:rsid w:val="00D2264C"/>
    <w:rsid w:val="00D24567"/>
    <w:rsid w:val="00D24A67"/>
    <w:rsid w:val="00D24BF1"/>
    <w:rsid w:val="00D254A3"/>
    <w:rsid w:val="00D255F7"/>
    <w:rsid w:val="00D26604"/>
    <w:rsid w:val="00D2676F"/>
    <w:rsid w:val="00D2682E"/>
    <w:rsid w:val="00D276C9"/>
    <w:rsid w:val="00D278E6"/>
    <w:rsid w:val="00D30468"/>
    <w:rsid w:val="00D30D0E"/>
    <w:rsid w:val="00D30E19"/>
    <w:rsid w:val="00D3132E"/>
    <w:rsid w:val="00D313D2"/>
    <w:rsid w:val="00D317F1"/>
    <w:rsid w:val="00D3194B"/>
    <w:rsid w:val="00D323B4"/>
    <w:rsid w:val="00D325F9"/>
    <w:rsid w:val="00D338D4"/>
    <w:rsid w:val="00D3433C"/>
    <w:rsid w:val="00D34796"/>
    <w:rsid w:val="00D34CF1"/>
    <w:rsid w:val="00D34DF7"/>
    <w:rsid w:val="00D34F0D"/>
    <w:rsid w:val="00D3509F"/>
    <w:rsid w:val="00D35230"/>
    <w:rsid w:val="00D355BC"/>
    <w:rsid w:val="00D36BAB"/>
    <w:rsid w:val="00D36DAD"/>
    <w:rsid w:val="00D37CC3"/>
    <w:rsid w:val="00D4053E"/>
    <w:rsid w:val="00D40F84"/>
    <w:rsid w:val="00D411A2"/>
    <w:rsid w:val="00D41751"/>
    <w:rsid w:val="00D41964"/>
    <w:rsid w:val="00D41A0D"/>
    <w:rsid w:val="00D4216B"/>
    <w:rsid w:val="00D421E2"/>
    <w:rsid w:val="00D436DB"/>
    <w:rsid w:val="00D43B82"/>
    <w:rsid w:val="00D4462E"/>
    <w:rsid w:val="00D446E6"/>
    <w:rsid w:val="00D44CF9"/>
    <w:rsid w:val="00D45EA5"/>
    <w:rsid w:val="00D4640B"/>
    <w:rsid w:val="00D46982"/>
    <w:rsid w:val="00D46D43"/>
    <w:rsid w:val="00D46F96"/>
    <w:rsid w:val="00D47D59"/>
    <w:rsid w:val="00D50342"/>
    <w:rsid w:val="00D50D0C"/>
    <w:rsid w:val="00D51356"/>
    <w:rsid w:val="00D5189B"/>
    <w:rsid w:val="00D519C2"/>
    <w:rsid w:val="00D52D4D"/>
    <w:rsid w:val="00D52F28"/>
    <w:rsid w:val="00D53774"/>
    <w:rsid w:val="00D5385F"/>
    <w:rsid w:val="00D53EC4"/>
    <w:rsid w:val="00D543F4"/>
    <w:rsid w:val="00D5456A"/>
    <w:rsid w:val="00D548D2"/>
    <w:rsid w:val="00D54A0E"/>
    <w:rsid w:val="00D556FD"/>
    <w:rsid w:val="00D55E10"/>
    <w:rsid w:val="00D56FCA"/>
    <w:rsid w:val="00D57487"/>
    <w:rsid w:val="00D57812"/>
    <w:rsid w:val="00D57A94"/>
    <w:rsid w:val="00D57B1C"/>
    <w:rsid w:val="00D57BF9"/>
    <w:rsid w:val="00D60023"/>
    <w:rsid w:val="00D608A6"/>
    <w:rsid w:val="00D60A1F"/>
    <w:rsid w:val="00D612B0"/>
    <w:rsid w:val="00D616A4"/>
    <w:rsid w:val="00D61D96"/>
    <w:rsid w:val="00D61E10"/>
    <w:rsid w:val="00D61F16"/>
    <w:rsid w:val="00D620EB"/>
    <w:rsid w:val="00D62171"/>
    <w:rsid w:val="00D62278"/>
    <w:rsid w:val="00D62542"/>
    <w:rsid w:val="00D627DD"/>
    <w:rsid w:val="00D62A0E"/>
    <w:rsid w:val="00D63100"/>
    <w:rsid w:val="00D63C53"/>
    <w:rsid w:val="00D64FCD"/>
    <w:rsid w:val="00D65019"/>
    <w:rsid w:val="00D65A9A"/>
    <w:rsid w:val="00D661AB"/>
    <w:rsid w:val="00D6633C"/>
    <w:rsid w:val="00D66C38"/>
    <w:rsid w:val="00D66C9C"/>
    <w:rsid w:val="00D6761A"/>
    <w:rsid w:val="00D676AD"/>
    <w:rsid w:val="00D67788"/>
    <w:rsid w:val="00D67A44"/>
    <w:rsid w:val="00D67E15"/>
    <w:rsid w:val="00D67EEC"/>
    <w:rsid w:val="00D70313"/>
    <w:rsid w:val="00D7039C"/>
    <w:rsid w:val="00D7162A"/>
    <w:rsid w:val="00D71800"/>
    <w:rsid w:val="00D7185C"/>
    <w:rsid w:val="00D7247C"/>
    <w:rsid w:val="00D7247D"/>
    <w:rsid w:val="00D72BA7"/>
    <w:rsid w:val="00D72C22"/>
    <w:rsid w:val="00D73509"/>
    <w:rsid w:val="00D739BE"/>
    <w:rsid w:val="00D73BD2"/>
    <w:rsid w:val="00D74897"/>
    <w:rsid w:val="00D74AC5"/>
    <w:rsid w:val="00D754D5"/>
    <w:rsid w:val="00D75BC7"/>
    <w:rsid w:val="00D7613D"/>
    <w:rsid w:val="00D76D0D"/>
    <w:rsid w:val="00D77022"/>
    <w:rsid w:val="00D77120"/>
    <w:rsid w:val="00D805C1"/>
    <w:rsid w:val="00D807C0"/>
    <w:rsid w:val="00D80E53"/>
    <w:rsid w:val="00D81127"/>
    <w:rsid w:val="00D8114D"/>
    <w:rsid w:val="00D811EE"/>
    <w:rsid w:val="00D814DA"/>
    <w:rsid w:val="00D814DE"/>
    <w:rsid w:val="00D8151C"/>
    <w:rsid w:val="00D81CD1"/>
    <w:rsid w:val="00D81F62"/>
    <w:rsid w:val="00D82C49"/>
    <w:rsid w:val="00D82EC1"/>
    <w:rsid w:val="00D830BC"/>
    <w:rsid w:val="00D83DF1"/>
    <w:rsid w:val="00D84C01"/>
    <w:rsid w:val="00D84D0F"/>
    <w:rsid w:val="00D84D4E"/>
    <w:rsid w:val="00D84EC4"/>
    <w:rsid w:val="00D854A5"/>
    <w:rsid w:val="00D8550E"/>
    <w:rsid w:val="00D86EF0"/>
    <w:rsid w:val="00D875F7"/>
    <w:rsid w:val="00D87725"/>
    <w:rsid w:val="00D87CD3"/>
    <w:rsid w:val="00D87D1D"/>
    <w:rsid w:val="00D90408"/>
    <w:rsid w:val="00D90749"/>
    <w:rsid w:val="00D907BA"/>
    <w:rsid w:val="00D90B95"/>
    <w:rsid w:val="00D90FC9"/>
    <w:rsid w:val="00D91251"/>
    <w:rsid w:val="00D91944"/>
    <w:rsid w:val="00D92C24"/>
    <w:rsid w:val="00D9323B"/>
    <w:rsid w:val="00D93516"/>
    <w:rsid w:val="00D93737"/>
    <w:rsid w:val="00D94059"/>
    <w:rsid w:val="00D9496E"/>
    <w:rsid w:val="00D94ACB"/>
    <w:rsid w:val="00D94C0E"/>
    <w:rsid w:val="00D953D4"/>
    <w:rsid w:val="00D95505"/>
    <w:rsid w:val="00D95AEE"/>
    <w:rsid w:val="00D95DE4"/>
    <w:rsid w:val="00D96143"/>
    <w:rsid w:val="00D96578"/>
    <w:rsid w:val="00D973A0"/>
    <w:rsid w:val="00D974B2"/>
    <w:rsid w:val="00DA00C9"/>
    <w:rsid w:val="00DA0E1F"/>
    <w:rsid w:val="00DA11A1"/>
    <w:rsid w:val="00DA22B4"/>
    <w:rsid w:val="00DA2BCE"/>
    <w:rsid w:val="00DA2F87"/>
    <w:rsid w:val="00DA2FF2"/>
    <w:rsid w:val="00DA345B"/>
    <w:rsid w:val="00DA38DD"/>
    <w:rsid w:val="00DA3CF4"/>
    <w:rsid w:val="00DA40EE"/>
    <w:rsid w:val="00DA4552"/>
    <w:rsid w:val="00DA4771"/>
    <w:rsid w:val="00DA4935"/>
    <w:rsid w:val="00DA4CA7"/>
    <w:rsid w:val="00DA5123"/>
    <w:rsid w:val="00DA63B3"/>
    <w:rsid w:val="00DA6743"/>
    <w:rsid w:val="00DA67A0"/>
    <w:rsid w:val="00DA6FEF"/>
    <w:rsid w:val="00DA7625"/>
    <w:rsid w:val="00DA7F60"/>
    <w:rsid w:val="00DB08C4"/>
    <w:rsid w:val="00DB099C"/>
    <w:rsid w:val="00DB1915"/>
    <w:rsid w:val="00DB1AB2"/>
    <w:rsid w:val="00DB26DA"/>
    <w:rsid w:val="00DB2E99"/>
    <w:rsid w:val="00DB333D"/>
    <w:rsid w:val="00DB334A"/>
    <w:rsid w:val="00DB3554"/>
    <w:rsid w:val="00DB36EB"/>
    <w:rsid w:val="00DB3829"/>
    <w:rsid w:val="00DB3ABC"/>
    <w:rsid w:val="00DB43BF"/>
    <w:rsid w:val="00DB4635"/>
    <w:rsid w:val="00DB496A"/>
    <w:rsid w:val="00DB49CB"/>
    <w:rsid w:val="00DB5701"/>
    <w:rsid w:val="00DB5D27"/>
    <w:rsid w:val="00DB621C"/>
    <w:rsid w:val="00DB6CFA"/>
    <w:rsid w:val="00DB6D68"/>
    <w:rsid w:val="00DB71D3"/>
    <w:rsid w:val="00DB794A"/>
    <w:rsid w:val="00DB79F1"/>
    <w:rsid w:val="00DB7EEE"/>
    <w:rsid w:val="00DC0216"/>
    <w:rsid w:val="00DC0A3A"/>
    <w:rsid w:val="00DC104D"/>
    <w:rsid w:val="00DC165F"/>
    <w:rsid w:val="00DC3192"/>
    <w:rsid w:val="00DC31D1"/>
    <w:rsid w:val="00DC36F4"/>
    <w:rsid w:val="00DC37FE"/>
    <w:rsid w:val="00DC3B88"/>
    <w:rsid w:val="00DC3E04"/>
    <w:rsid w:val="00DC5888"/>
    <w:rsid w:val="00DC5AA3"/>
    <w:rsid w:val="00DC6481"/>
    <w:rsid w:val="00DC6483"/>
    <w:rsid w:val="00DC6BCD"/>
    <w:rsid w:val="00DC6E24"/>
    <w:rsid w:val="00DC735B"/>
    <w:rsid w:val="00DC75F7"/>
    <w:rsid w:val="00DC766E"/>
    <w:rsid w:val="00DC7812"/>
    <w:rsid w:val="00DC7A1F"/>
    <w:rsid w:val="00DC7A7A"/>
    <w:rsid w:val="00DD07EE"/>
    <w:rsid w:val="00DD0A95"/>
    <w:rsid w:val="00DD11FE"/>
    <w:rsid w:val="00DD178C"/>
    <w:rsid w:val="00DD1B82"/>
    <w:rsid w:val="00DD2706"/>
    <w:rsid w:val="00DD27CC"/>
    <w:rsid w:val="00DD2BE5"/>
    <w:rsid w:val="00DD31C0"/>
    <w:rsid w:val="00DD3B97"/>
    <w:rsid w:val="00DD3C3A"/>
    <w:rsid w:val="00DD3DB7"/>
    <w:rsid w:val="00DD46E5"/>
    <w:rsid w:val="00DD4CF6"/>
    <w:rsid w:val="00DD4E3E"/>
    <w:rsid w:val="00DD5F55"/>
    <w:rsid w:val="00DD6605"/>
    <w:rsid w:val="00DD6A39"/>
    <w:rsid w:val="00DD73EA"/>
    <w:rsid w:val="00DD74F8"/>
    <w:rsid w:val="00DD7858"/>
    <w:rsid w:val="00DE0B83"/>
    <w:rsid w:val="00DE0FE1"/>
    <w:rsid w:val="00DE126D"/>
    <w:rsid w:val="00DE13F8"/>
    <w:rsid w:val="00DE1DEE"/>
    <w:rsid w:val="00DE211E"/>
    <w:rsid w:val="00DE256B"/>
    <w:rsid w:val="00DE2669"/>
    <w:rsid w:val="00DE2C86"/>
    <w:rsid w:val="00DE3354"/>
    <w:rsid w:val="00DE376A"/>
    <w:rsid w:val="00DE4A51"/>
    <w:rsid w:val="00DE4BA0"/>
    <w:rsid w:val="00DE5AF9"/>
    <w:rsid w:val="00DE5EF4"/>
    <w:rsid w:val="00DE6595"/>
    <w:rsid w:val="00DE6BE3"/>
    <w:rsid w:val="00DE7286"/>
    <w:rsid w:val="00DE79C2"/>
    <w:rsid w:val="00DF017A"/>
    <w:rsid w:val="00DF1201"/>
    <w:rsid w:val="00DF1966"/>
    <w:rsid w:val="00DF2DA6"/>
    <w:rsid w:val="00DF2DA8"/>
    <w:rsid w:val="00DF2EF3"/>
    <w:rsid w:val="00DF2F81"/>
    <w:rsid w:val="00DF3265"/>
    <w:rsid w:val="00DF47E5"/>
    <w:rsid w:val="00DF4DCC"/>
    <w:rsid w:val="00DF5176"/>
    <w:rsid w:val="00DF527C"/>
    <w:rsid w:val="00DF53F2"/>
    <w:rsid w:val="00DF54B8"/>
    <w:rsid w:val="00DF5E54"/>
    <w:rsid w:val="00DF5E8F"/>
    <w:rsid w:val="00DF66C1"/>
    <w:rsid w:val="00DF7F78"/>
    <w:rsid w:val="00E000BB"/>
    <w:rsid w:val="00E00119"/>
    <w:rsid w:val="00E003BE"/>
    <w:rsid w:val="00E007F9"/>
    <w:rsid w:val="00E00E13"/>
    <w:rsid w:val="00E01D98"/>
    <w:rsid w:val="00E01E0F"/>
    <w:rsid w:val="00E01E94"/>
    <w:rsid w:val="00E02F14"/>
    <w:rsid w:val="00E0315A"/>
    <w:rsid w:val="00E03CEB"/>
    <w:rsid w:val="00E047CB"/>
    <w:rsid w:val="00E048B8"/>
    <w:rsid w:val="00E04EFF"/>
    <w:rsid w:val="00E05513"/>
    <w:rsid w:val="00E0556F"/>
    <w:rsid w:val="00E058FF"/>
    <w:rsid w:val="00E05961"/>
    <w:rsid w:val="00E05C77"/>
    <w:rsid w:val="00E05DD4"/>
    <w:rsid w:val="00E05ED9"/>
    <w:rsid w:val="00E060D3"/>
    <w:rsid w:val="00E060F3"/>
    <w:rsid w:val="00E06856"/>
    <w:rsid w:val="00E06EE4"/>
    <w:rsid w:val="00E073C5"/>
    <w:rsid w:val="00E07CFA"/>
    <w:rsid w:val="00E1029F"/>
    <w:rsid w:val="00E10BEE"/>
    <w:rsid w:val="00E1113C"/>
    <w:rsid w:val="00E11C8A"/>
    <w:rsid w:val="00E12067"/>
    <w:rsid w:val="00E12390"/>
    <w:rsid w:val="00E128DB"/>
    <w:rsid w:val="00E1296C"/>
    <w:rsid w:val="00E13527"/>
    <w:rsid w:val="00E137A6"/>
    <w:rsid w:val="00E138F8"/>
    <w:rsid w:val="00E1393D"/>
    <w:rsid w:val="00E1399F"/>
    <w:rsid w:val="00E139ED"/>
    <w:rsid w:val="00E140EB"/>
    <w:rsid w:val="00E14A5E"/>
    <w:rsid w:val="00E157D0"/>
    <w:rsid w:val="00E16ADD"/>
    <w:rsid w:val="00E17963"/>
    <w:rsid w:val="00E17AC9"/>
    <w:rsid w:val="00E17C75"/>
    <w:rsid w:val="00E20918"/>
    <w:rsid w:val="00E20987"/>
    <w:rsid w:val="00E22064"/>
    <w:rsid w:val="00E223FE"/>
    <w:rsid w:val="00E22592"/>
    <w:rsid w:val="00E233EB"/>
    <w:rsid w:val="00E248F7"/>
    <w:rsid w:val="00E24CB0"/>
    <w:rsid w:val="00E25430"/>
    <w:rsid w:val="00E255EA"/>
    <w:rsid w:val="00E25936"/>
    <w:rsid w:val="00E26D2F"/>
    <w:rsid w:val="00E26D33"/>
    <w:rsid w:val="00E272BF"/>
    <w:rsid w:val="00E27477"/>
    <w:rsid w:val="00E27C4D"/>
    <w:rsid w:val="00E3001F"/>
    <w:rsid w:val="00E30120"/>
    <w:rsid w:val="00E30692"/>
    <w:rsid w:val="00E30AA1"/>
    <w:rsid w:val="00E30E3F"/>
    <w:rsid w:val="00E31509"/>
    <w:rsid w:val="00E31AA4"/>
    <w:rsid w:val="00E31B61"/>
    <w:rsid w:val="00E31C42"/>
    <w:rsid w:val="00E31CE4"/>
    <w:rsid w:val="00E31EC6"/>
    <w:rsid w:val="00E3227A"/>
    <w:rsid w:val="00E32428"/>
    <w:rsid w:val="00E32728"/>
    <w:rsid w:val="00E33637"/>
    <w:rsid w:val="00E3387D"/>
    <w:rsid w:val="00E341A4"/>
    <w:rsid w:val="00E34218"/>
    <w:rsid w:val="00E34A05"/>
    <w:rsid w:val="00E34BA5"/>
    <w:rsid w:val="00E34BDA"/>
    <w:rsid w:val="00E35FFF"/>
    <w:rsid w:val="00E373B0"/>
    <w:rsid w:val="00E37BCD"/>
    <w:rsid w:val="00E37FA5"/>
    <w:rsid w:val="00E408E3"/>
    <w:rsid w:val="00E40DC9"/>
    <w:rsid w:val="00E40DFF"/>
    <w:rsid w:val="00E42299"/>
    <w:rsid w:val="00E42AB3"/>
    <w:rsid w:val="00E42AEB"/>
    <w:rsid w:val="00E42C2C"/>
    <w:rsid w:val="00E42DBD"/>
    <w:rsid w:val="00E43777"/>
    <w:rsid w:val="00E43996"/>
    <w:rsid w:val="00E439A3"/>
    <w:rsid w:val="00E439A6"/>
    <w:rsid w:val="00E43AD1"/>
    <w:rsid w:val="00E440F7"/>
    <w:rsid w:val="00E44165"/>
    <w:rsid w:val="00E4435C"/>
    <w:rsid w:val="00E4528B"/>
    <w:rsid w:val="00E45927"/>
    <w:rsid w:val="00E46119"/>
    <w:rsid w:val="00E4622A"/>
    <w:rsid w:val="00E46BBB"/>
    <w:rsid w:val="00E46C66"/>
    <w:rsid w:val="00E470D8"/>
    <w:rsid w:val="00E50607"/>
    <w:rsid w:val="00E513DC"/>
    <w:rsid w:val="00E51473"/>
    <w:rsid w:val="00E51645"/>
    <w:rsid w:val="00E51B34"/>
    <w:rsid w:val="00E51CB9"/>
    <w:rsid w:val="00E52991"/>
    <w:rsid w:val="00E52F4B"/>
    <w:rsid w:val="00E52F76"/>
    <w:rsid w:val="00E537D3"/>
    <w:rsid w:val="00E539E4"/>
    <w:rsid w:val="00E53AC7"/>
    <w:rsid w:val="00E54466"/>
    <w:rsid w:val="00E54B2C"/>
    <w:rsid w:val="00E54C72"/>
    <w:rsid w:val="00E5539D"/>
    <w:rsid w:val="00E5613B"/>
    <w:rsid w:val="00E56C21"/>
    <w:rsid w:val="00E56E20"/>
    <w:rsid w:val="00E60341"/>
    <w:rsid w:val="00E613E7"/>
    <w:rsid w:val="00E618C0"/>
    <w:rsid w:val="00E61AD2"/>
    <w:rsid w:val="00E62A10"/>
    <w:rsid w:val="00E6319C"/>
    <w:rsid w:val="00E6325F"/>
    <w:rsid w:val="00E63D49"/>
    <w:rsid w:val="00E63E54"/>
    <w:rsid w:val="00E65591"/>
    <w:rsid w:val="00E65E63"/>
    <w:rsid w:val="00E6640E"/>
    <w:rsid w:val="00E66863"/>
    <w:rsid w:val="00E668DA"/>
    <w:rsid w:val="00E669D2"/>
    <w:rsid w:val="00E66DFC"/>
    <w:rsid w:val="00E670EF"/>
    <w:rsid w:val="00E6728B"/>
    <w:rsid w:val="00E6743E"/>
    <w:rsid w:val="00E705AA"/>
    <w:rsid w:val="00E708EC"/>
    <w:rsid w:val="00E717AB"/>
    <w:rsid w:val="00E71E20"/>
    <w:rsid w:val="00E7277B"/>
    <w:rsid w:val="00E72892"/>
    <w:rsid w:val="00E72D02"/>
    <w:rsid w:val="00E738B2"/>
    <w:rsid w:val="00E73ADC"/>
    <w:rsid w:val="00E73D13"/>
    <w:rsid w:val="00E74057"/>
    <w:rsid w:val="00E74881"/>
    <w:rsid w:val="00E74950"/>
    <w:rsid w:val="00E74985"/>
    <w:rsid w:val="00E75341"/>
    <w:rsid w:val="00E753D1"/>
    <w:rsid w:val="00E758AC"/>
    <w:rsid w:val="00E76211"/>
    <w:rsid w:val="00E76711"/>
    <w:rsid w:val="00E768C5"/>
    <w:rsid w:val="00E77886"/>
    <w:rsid w:val="00E778A9"/>
    <w:rsid w:val="00E778E1"/>
    <w:rsid w:val="00E77914"/>
    <w:rsid w:val="00E77B52"/>
    <w:rsid w:val="00E80054"/>
    <w:rsid w:val="00E80161"/>
    <w:rsid w:val="00E8087B"/>
    <w:rsid w:val="00E80BA0"/>
    <w:rsid w:val="00E80F8F"/>
    <w:rsid w:val="00E811DB"/>
    <w:rsid w:val="00E81825"/>
    <w:rsid w:val="00E825BB"/>
    <w:rsid w:val="00E82D0D"/>
    <w:rsid w:val="00E82FE5"/>
    <w:rsid w:val="00E836A3"/>
    <w:rsid w:val="00E84238"/>
    <w:rsid w:val="00E842B6"/>
    <w:rsid w:val="00E84362"/>
    <w:rsid w:val="00E84C5B"/>
    <w:rsid w:val="00E858B7"/>
    <w:rsid w:val="00E8591E"/>
    <w:rsid w:val="00E85C06"/>
    <w:rsid w:val="00E86004"/>
    <w:rsid w:val="00E8630B"/>
    <w:rsid w:val="00E86A27"/>
    <w:rsid w:val="00E86D8D"/>
    <w:rsid w:val="00E86F43"/>
    <w:rsid w:val="00E8748F"/>
    <w:rsid w:val="00E876EF"/>
    <w:rsid w:val="00E87B59"/>
    <w:rsid w:val="00E87E2F"/>
    <w:rsid w:val="00E90626"/>
    <w:rsid w:val="00E907E2"/>
    <w:rsid w:val="00E90C38"/>
    <w:rsid w:val="00E9106D"/>
    <w:rsid w:val="00E91302"/>
    <w:rsid w:val="00E915C2"/>
    <w:rsid w:val="00E916F9"/>
    <w:rsid w:val="00E917D2"/>
    <w:rsid w:val="00E92761"/>
    <w:rsid w:val="00E92DD6"/>
    <w:rsid w:val="00E93302"/>
    <w:rsid w:val="00E9353F"/>
    <w:rsid w:val="00E935B3"/>
    <w:rsid w:val="00E937B1"/>
    <w:rsid w:val="00E93CE7"/>
    <w:rsid w:val="00E93D35"/>
    <w:rsid w:val="00E94314"/>
    <w:rsid w:val="00E943C5"/>
    <w:rsid w:val="00E954DE"/>
    <w:rsid w:val="00E9596F"/>
    <w:rsid w:val="00E96C6E"/>
    <w:rsid w:val="00E96C9F"/>
    <w:rsid w:val="00E97424"/>
    <w:rsid w:val="00E976CD"/>
    <w:rsid w:val="00EA02F1"/>
    <w:rsid w:val="00EA0B99"/>
    <w:rsid w:val="00EA177C"/>
    <w:rsid w:val="00EA2030"/>
    <w:rsid w:val="00EA2CA0"/>
    <w:rsid w:val="00EA3970"/>
    <w:rsid w:val="00EA3EC5"/>
    <w:rsid w:val="00EA4000"/>
    <w:rsid w:val="00EA4FF4"/>
    <w:rsid w:val="00EA5A8E"/>
    <w:rsid w:val="00EA5B41"/>
    <w:rsid w:val="00EA68B7"/>
    <w:rsid w:val="00EA69D2"/>
    <w:rsid w:val="00EA6C56"/>
    <w:rsid w:val="00EB05F2"/>
    <w:rsid w:val="00EB0685"/>
    <w:rsid w:val="00EB06EC"/>
    <w:rsid w:val="00EB167F"/>
    <w:rsid w:val="00EB186B"/>
    <w:rsid w:val="00EB1961"/>
    <w:rsid w:val="00EB1A68"/>
    <w:rsid w:val="00EB1AFB"/>
    <w:rsid w:val="00EB1B9A"/>
    <w:rsid w:val="00EB1CD0"/>
    <w:rsid w:val="00EB1CF1"/>
    <w:rsid w:val="00EB1FCA"/>
    <w:rsid w:val="00EB2A95"/>
    <w:rsid w:val="00EB351A"/>
    <w:rsid w:val="00EB379A"/>
    <w:rsid w:val="00EB4018"/>
    <w:rsid w:val="00EB4400"/>
    <w:rsid w:val="00EB539E"/>
    <w:rsid w:val="00EB53BD"/>
    <w:rsid w:val="00EB54C4"/>
    <w:rsid w:val="00EB5605"/>
    <w:rsid w:val="00EB5715"/>
    <w:rsid w:val="00EB5D70"/>
    <w:rsid w:val="00EB681C"/>
    <w:rsid w:val="00EB6A6D"/>
    <w:rsid w:val="00EB6DA9"/>
    <w:rsid w:val="00EB72CB"/>
    <w:rsid w:val="00EB775B"/>
    <w:rsid w:val="00EC01CA"/>
    <w:rsid w:val="00EC1081"/>
    <w:rsid w:val="00EC1EA3"/>
    <w:rsid w:val="00EC2C67"/>
    <w:rsid w:val="00EC30EF"/>
    <w:rsid w:val="00EC32E6"/>
    <w:rsid w:val="00EC3BDC"/>
    <w:rsid w:val="00EC3CB6"/>
    <w:rsid w:val="00EC4273"/>
    <w:rsid w:val="00EC4757"/>
    <w:rsid w:val="00EC49B6"/>
    <w:rsid w:val="00EC4BCB"/>
    <w:rsid w:val="00EC4E7C"/>
    <w:rsid w:val="00EC5042"/>
    <w:rsid w:val="00EC58CC"/>
    <w:rsid w:val="00EC5F8A"/>
    <w:rsid w:val="00EC65AD"/>
    <w:rsid w:val="00EC6A93"/>
    <w:rsid w:val="00EC6E5F"/>
    <w:rsid w:val="00ED0811"/>
    <w:rsid w:val="00ED0C01"/>
    <w:rsid w:val="00ED1494"/>
    <w:rsid w:val="00ED195B"/>
    <w:rsid w:val="00ED1E2A"/>
    <w:rsid w:val="00ED1E5D"/>
    <w:rsid w:val="00ED1EAA"/>
    <w:rsid w:val="00ED3053"/>
    <w:rsid w:val="00ED33B4"/>
    <w:rsid w:val="00ED4337"/>
    <w:rsid w:val="00ED4FBC"/>
    <w:rsid w:val="00ED5261"/>
    <w:rsid w:val="00ED53AB"/>
    <w:rsid w:val="00ED554C"/>
    <w:rsid w:val="00ED60A8"/>
    <w:rsid w:val="00ED6A1D"/>
    <w:rsid w:val="00ED7291"/>
    <w:rsid w:val="00ED750C"/>
    <w:rsid w:val="00EE15C8"/>
    <w:rsid w:val="00EE1920"/>
    <w:rsid w:val="00EE1A56"/>
    <w:rsid w:val="00EE1AA5"/>
    <w:rsid w:val="00EE220D"/>
    <w:rsid w:val="00EE273F"/>
    <w:rsid w:val="00EE2C46"/>
    <w:rsid w:val="00EE35F1"/>
    <w:rsid w:val="00EE3856"/>
    <w:rsid w:val="00EE3990"/>
    <w:rsid w:val="00EE3AFD"/>
    <w:rsid w:val="00EE3CDE"/>
    <w:rsid w:val="00EE4430"/>
    <w:rsid w:val="00EE5095"/>
    <w:rsid w:val="00EE56AE"/>
    <w:rsid w:val="00EE5A79"/>
    <w:rsid w:val="00EE5B89"/>
    <w:rsid w:val="00EE61C5"/>
    <w:rsid w:val="00EE6381"/>
    <w:rsid w:val="00EE75EE"/>
    <w:rsid w:val="00EE7620"/>
    <w:rsid w:val="00EE7A15"/>
    <w:rsid w:val="00EF096C"/>
    <w:rsid w:val="00EF0AF5"/>
    <w:rsid w:val="00EF105A"/>
    <w:rsid w:val="00EF1171"/>
    <w:rsid w:val="00EF139B"/>
    <w:rsid w:val="00EF13A1"/>
    <w:rsid w:val="00EF16C1"/>
    <w:rsid w:val="00EF1859"/>
    <w:rsid w:val="00EF25DE"/>
    <w:rsid w:val="00EF32BB"/>
    <w:rsid w:val="00EF3382"/>
    <w:rsid w:val="00EF386B"/>
    <w:rsid w:val="00EF3DDE"/>
    <w:rsid w:val="00EF494C"/>
    <w:rsid w:val="00EF4EF1"/>
    <w:rsid w:val="00EF5261"/>
    <w:rsid w:val="00EF5458"/>
    <w:rsid w:val="00EF5606"/>
    <w:rsid w:val="00EF612E"/>
    <w:rsid w:val="00EF6E77"/>
    <w:rsid w:val="00EF6FC4"/>
    <w:rsid w:val="00EF74D6"/>
    <w:rsid w:val="00EF7827"/>
    <w:rsid w:val="00F00078"/>
    <w:rsid w:val="00F0024B"/>
    <w:rsid w:val="00F00724"/>
    <w:rsid w:val="00F008F1"/>
    <w:rsid w:val="00F00BFB"/>
    <w:rsid w:val="00F01506"/>
    <w:rsid w:val="00F01569"/>
    <w:rsid w:val="00F0156D"/>
    <w:rsid w:val="00F0220C"/>
    <w:rsid w:val="00F02314"/>
    <w:rsid w:val="00F030F0"/>
    <w:rsid w:val="00F04166"/>
    <w:rsid w:val="00F04CFD"/>
    <w:rsid w:val="00F05586"/>
    <w:rsid w:val="00F057BA"/>
    <w:rsid w:val="00F058CF"/>
    <w:rsid w:val="00F05943"/>
    <w:rsid w:val="00F05AA1"/>
    <w:rsid w:val="00F05AB0"/>
    <w:rsid w:val="00F05B87"/>
    <w:rsid w:val="00F05FBA"/>
    <w:rsid w:val="00F06272"/>
    <w:rsid w:val="00F06F00"/>
    <w:rsid w:val="00F076D2"/>
    <w:rsid w:val="00F10739"/>
    <w:rsid w:val="00F10B3A"/>
    <w:rsid w:val="00F12840"/>
    <w:rsid w:val="00F12A19"/>
    <w:rsid w:val="00F1346E"/>
    <w:rsid w:val="00F1395C"/>
    <w:rsid w:val="00F13B8D"/>
    <w:rsid w:val="00F142A7"/>
    <w:rsid w:val="00F1464D"/>
    <w:rsid w:val="00F14BE6"/>
    <w:rsid w:val="00F14F95"/>
    <w:rsid w:val="00F15011"/>
    <w:rsid w:val="00F1544A"/>
    <w:rsid w:val="00F15644"/>
    <w:rsid w:val="00F168C4"/>
    <w:rsid w:val="00F16BE1"/>
    <w:rsid w:val="00F16C72"/>
    <w:rsid w:val="00F16CCD"/>
    <w:rsid w:val="00F174BB"/>
    <w:rsid w:val="00F1764C"/>
    <w:rsid w:val="00F17C11"/>
    <w:rsid w:val="00F17E07"/>
    <w:rsid w:val="00F202B4"/>
    <w:rsid w:val="00F206E9"/>
    <w:rsid w:val="00F20C97"/>
    <w:rsid w:val="00F20E21"/>
    <w:rsid w:val="00F211FB"/>
    <w:rsid w:val="00F220DB"/>
    <w:rsid w:val="00F22252"/>
    <w:rsid w:val="00F22C2E"/>
    <w:rsid w:val="00F23252"/>
    <w:rsid w:val="00F23531"/>
    <w:rsid w:val="00F236DF"/>
    <w:rsid w:val="00F23FB7"/>
    <w:rsid w:val="00F24144"/>
    <w:rsid w:val="00F24B14"/>
    <w:rsid w:val="00F24C11"/>
    <w:rsid w:val="00F2548F"/>
    <w:rsid w:val="00F26E69"/>
    <w:rsid w:val="00F26EE5"/>
    <w:rsid w:val="00F276E7"/>
    <w:rsid w:val="00F27ABE"/>
    <w:rsid w:val="00F27BFE"/>
    <w:rsid w:val="00F27D87"/>
    <w:rsid w:val="00F308A9"/>
    <w:rsid w:val="00F30CFA"/>
    <w:rsid w:val="00F313B7"/>
    <w:rsid w:val="00F314A4"/>
    <w:rsid w:val="00F31D23"/>
    <w:rsid w:val="00F323E0"/>
    <w:rsid w:val="00F33CE9"/>
    <w:rsid w:val="00F34559"/>
    <w:rsid w:val="00F34655"/>
    <w:rsid w:val="00F3469E"/>
    <w:rsid w:val="00F34A42"/>
    <w:rsid w:val="00F35B47"/>
    <w:rsid w:val="00F35EF3"/>
    <w:rsid w:val="00F35FFB"/>
    <w:rsid w:val="00F4002A"/>
    <w:rsid w:val="00F4058D"/>
    <w:rsid w:val="00F407D8"/>
    <w:rsid w:val="00F40A03"/>
    <w:rsid w:val="00F4187E"/>
    <w:rsid w:val="00F41976"/>
    <w:rsid w:val="00F4208F"/>
    <w:rsid w:val="00F4261D"/>
    <w:rsid w:val="00F429CE"/>
    <w:rsid w:val="00F43219"/>
    <w:rsid w:val="00F441EA"/>
    <w:rsid w:val="00F44365"/>
    <w:rsid w:val="00F445BF"/>
    <w:rsid w:val="00F44C89"/>
    <w:rsid w:val="00F44CED"/>
    <w:rsid w:val="00F44D5E"/>
    <w:rsid w:val="00F44F58"/>
    <w:rsid w:val="00F452E3"/>
    <w:rsid w:val="00F45378"/>
    <w:rsid w:val="00F45A3B"/>
    <w:rsid w:val="00F4692C"/>
    <w:rsid w:val="00F46BEC"/>
    <w:rsid w:val="00F46D0C"/>
    <w:rsid w:val="00F47081"/>
    <w:rsid w:val="00F47948"/>
    <w:rsid w:val="00F50490"/>
    <w:rsid w:val="00F50621"/>
    <w:rsid w:val="00F5072E"/>
    <w:rsid w:val="00F5113C"/>
    <w:rsid w:val="00F51BEE"/>
    <w:rsid w:val="00F51EAE"/>
    <w:rsid w:val="00F51F05"/>
    <w:rsid w:val="00F52407"/>
    <w:rsid w:val="00F52566"/>
    <w:rsid w:val="00F529F3"/>
    <w:rsid w:val="00F53064"/>
    <w:rsid w:val="00F53FDB"/>
    <w:rsid w:val="00F5447A"/>
    <w:rsid w:val="00F544AB"/>
    <w:rsid w:val="00F54A14"/>
    <w:rsid w:val="00F54BA8"/>
    <w:rsid w:val="00F55274"/>
    <w:rsid w:val="00F55BDB"/>
    <w:rsid w:val="00F55D06"/>
    <w:rsid w:val="00F567B8"/>
    <w:rsid w:val="00F56808"/>
    <w:rsid w:val="00F56FF8"/>
    <w:rsid w:val="00F60373"/>
    <w:rsid w:val="00F60E1D"/>
    <w:rsid w:val="00F6125A"/>
    <w:rsid w:val="00F6161A"/>
    <w:rsid w:val="00F61730"/>
    <w:rsid w:val="00F61937"/>
    <w:rsid w:val="00F622D9"/>
    <w:rsid w:val="00F62F1B"/>
    <w:rsid w:val="00F630A3"/>
    <w:rsid w:val="00F637E4"/>
    <w:rsid w:val="00F65035"/>
    <w:rsid w:val="00F658EF"/>
    <w:rsid w:val="00F65C52"/>
    <w:rsid w:val="00F65F1F"/>
    <w:rsid w:val="00F662F4"/>
    <w:rsid w:val="00F66D41"/>
    <w:rsid w:val="00F66D6B"/>
    <w:rsid w:val="00F66F9C"/>
    <w:rsid w:val="00F66FA0"/>
    <w:rsid w:val="00F67B73"/>
    <w:rsid w:val="00F67C70"/>
    <w:rsid w:val="00F67CA7"/>
    <w:rsid w:val="00F67E2E"/>
    <w:rsid w:val="00F703F8"/>
    <w:rsid w:val="00F7056A"/>
    <w:rsid w:val="00F7056D"/>
    <w:rsid w:val="00F70FDA"/>
    <w:rsid w:val="00F71BF7"/>
    <w:rsid w:val="00F71D80"/>
    <w:rsid w:val="00F71E00"/>
    <w:rsid w:val="00F721A5"/>
    <w:rsid w:val="00F729B6"/>
    <w:rsid w:val="00F729CA"/>
    <w:rsid w:val="00F72AF3"/>
    <w:rsid w:val="00F72CDE"/>
    <w:rsid w:val="00F72D5F"/>
    <w:rsid w:val="00F73172"/>
    <w:rsid w:val="00F732BC"/>
    <w:rsid w:val="00F736D2"/>
    <w:rsid w:val="00F73BFF"/>
    <w:rsid w:val="00F74004"/>
    <w:rsid w:val="00F746AF"/>
    <w:rsid w:val="00F7475E"/>
    <w:rsid w:val="00F75E26"/>
    <w:rsid w:val="00F76541"/>
    <w:rsid w:val="00F76B69"/>
    <w:rsid w:val="00F76D53"/>
    <w:rsid w:val="00F76D8C"/>
    <w:rsid w:val="00F76EB0"/>
    <w:rsid w:val="00F772CD"/>
    <w:rsid w:val="00F77EE7"/>
    <w:rsid w:val="00F80621"/>
    <w:rsid w:val="00F81308"/>
    <w:rsid w:val="00F8216D"/>
    <w:rsid w:val="00F827A9"/>
    <w:rsid w:val="00F82BCB"/>
    <w:rsid w:val="00F82BF1"/>
    <w:rsid w:val="00F82FB9"/>
    <w:rsid w:val="00F8304F"/>
    <w:rsid w:val="00F83926"/>
    <w:rsid w:val="00F83AEA"/>
    <w:rsid w:val="00F83D73"/>
    <w:rsid w:val="00F847A5"/>
    <w:rsid w:val="00F84B96"/>
    <w:rsid w:val="00F84ECC"/>
    <w:rsid w:val="00F85D7C"/>
    <w:rsid w:val="00F85F7D"/>
    <w:rsid w:val="00F86697"/>
    <w:rsid w:val="00F86B64"/>
    <w:rsid w:val="00F870E3"/>
    <w:rsid w:val="00F874C9"/>
    <w:rsid w:val="00F877DD"/>
    <w:rsid w:val="00F90202"/>
    <w:rsid w:val="00F905BE"/>
    <w:rsid w:val="00F90810"/>
    <w:rsid w:val="00F9096D"/>
    <w:rsid w:val="00F91372"/>
    <w:rsid w:val="00F9144B"/>
    <w:rsid w:val="00F91685"/>
    <w:rsid w:val="00F91BC0"/>
    <w:rsid w:val="00F91FC6"/>
    <w:rsid w:val="00F92AB2"/>
    <w:rsid w:val="00F93084"/>
    <w:rsid w:val="00F93167"/>
    <w:rsid w:val="00F93D96"/>
    <w:rsid w:val="00F94494"/>
    <w:rsid w:val="00F94DAA"/>
    <w:rsid w:val="00F94F68"/>
    <w:rsid w:val="00F9560B"/>
    <w:rsid w:val="00F95738"/>
    <w:rsid w:val="00F95772"/>
    <w:rsid w:val="00F95F53"/>
    <w:rsid w:val="00F96756"/>
    <w:rsid w:val="00F96BC5"/>
    <w:rsid w:val="00F97202"/>
    <w:rsid w:val="00F974DB"/>
    <w:rsid w:val="00F97E67"/>
    <w:rsid w:val="00FA04AB"/>
    <w:rsid w:val="00FA1564"/>
    <w:rsid w:val="00FA16F5"/>
    <w:rsid w:val="00FA1F3A"/>
    <w:rsid w:val="00FA20B3"/>
    <w:rsid w:val="00FA3329"/>
    <w:rsid w:val="00FA41A6"/>
    <w:rsid w:val="00FA5356"/>
    <w:rsid w:val="00FA54AB"/>
    <w:rsid w:val="00FA5664"/>
    <w:rsid w:val="00FA567D"/>
    <w:rsid w:val="00FA5874"/>
    <w:rsid w:val="00FA58F1"/>
    <w:rsid w:val="00FA5BBC"/>
    <w:rsid w:val="00FA5CEA"/>
    <w:rsid w:val="00FA5F41"/>
    <w:rsid w:val="00FA6B08"/>
    <w:rsid w:val="00FA6ECA"/>
    <w:rsid w:val="00FA718A"/>
    <w:rsid w:val="00FA78DB"/>
    <w:rsid w:val="00FA7C69"/>
    <w:rsid w:val="00FB0D4C"/>
    <w:rsid w:val="00FB1082"/>
    <w:rsid w:val="00FB12D9"/>
    <w:rsid w:val="00FB1D2A"/>
    <w:rsid w:val="00FB201A"/>
    <w:rsid w:val="00FB22D2"/>
    <w:rsid w:val="00FB322B"/>
    <w:rsid w:val="00FB3DAC"/>
    <w:rsid w:val="00FB40EF"/>
    <w:rsid w:val="00FB433D"/>
    <w:rsid w:val="00FB460A"/>
    <w:rsid w:val="00FB480A"/>
    <w:rsid w:val="00FB5093"/>
    <w:rsid w:val="00FB51D2"/>
    <w:rsid w:val="00FB6134"/>
    <w:rsid w:val="00FB62A9"/>
    <w:rsid w:val="00FB654E"/>
    <w:rsid w:val="00FB6B21"/>
    <w:rsid w:val="00FB6DE9"/>
    <w:rsid w:val="00FB7471"/>
    <w:rsid w:val="00FB7683"/>
    <w:rsid w:val="00FB7D24"/>
    <w:rsid w:val="00FB7E35"/>
    <w:rsid w:val="00FC01B6"/>
    <w:rsid w:val="00FC0534"/>
    <w:rsid w:val="00FC159B"/>
    <w:rsid w:val="00FC172B"/>
    <w:rsid w:val="00FC1971"/>
    <w:rsid w:val="00FC2CE5"/>
    <w:rsid w:val="00FC3012"/>
    <w:rsid w:val="00FC3C45"/>
    <w:rsid w:val="00FC425E"/>
    <w:rsid w:val="00FC43CA"/>
    <w:rsid w:val="00FC47BB"/>
    <w:rsid w:val="00FC47CF"/>
    <w:rsid w:val="00FC4994"/>
    <w:rsid w:val="00FC4DE6"/>
    <w:rsid w:val="00FC5CAB"/>
    <w:rsid w:val="00FC69B5"/>
    <w:rsid w:val="00FC6C1D"/>
    <w:rsid w:val="00FC72AE"/>
    <w:rsid w:val="00FC75DA"/>
    <w:rsid w:val="00FD0150"/>
    <w:rsid w:val="00FD02DB"/>
    <w:rsid w:val="00FD049A"/>
    <w:rsid w:val="00FD0BF0"/>
    <w:rsid w:val="00FD155C"/>
    <w:rsid w:val="00FD1E3F"/>
    <w:rsid w:val="00FD1F0F"/>
    <w:rsid w:val="00FD2333"/>
    <w:rsid w:val="00FD2592"/>
    <w:rsid w:val="00FD2D08"/>
    <w:rsid w:val="00FD3792"/>
    <w:rsid w:val="00FD3D4C"/>
    <w:rsid w:val="00FD43A8"/>
    <w:rsid w:val="00FD4DD9"/>
    <w:rsid w:val="00FD4ECF"/>
    <w:rsid w:val="00FD5316"/>
    <w:rsid w:val="00FD5916"/>
    <w:rsid w:val="00FD5B1E"/>
    <w:rsid w:val="00FD5E54"/>
    <w:rsid w:val="00FD60AF"/>
    <w:rsid w:val="00FD67F9"/>
    <w:rsid w:val="00FD6878"/>
    <w:rsid w:val="00FD6D8A"/>
    <w:rsid w:val="00FD72A6"/>
    <w:rsid w:val="00FE00CC"/>
    <w:rsid w:val="00FE0D17"/>
    <w:rsid w:val="00FE102D"/>
    <w:rsid w:val="00FE10B4"/>
    <w:rsid w:val="00FE2128"/>
    <w:rsid w:val="00FE235A"/>
    <w:rsid w:val="00FE28BA"/>
    <w:rsid w:val="00FE2B0B"/>
    <w:rsid w:val="00FE30FE"/>
    <w:rsid w:val="00FE3C8D"/>
    <w:rsid w:val="00FE436E"/>
    <w:rsid w:val="00FE45E4"/>
    <w:rsid w:val="00FE4E66"/>
    <w:rsid w:val="00FE54EA"/>
    <w:rsid w:val="00FE5532"/>
    <w:rsid w:val="00FE55C8"/>
    <w:rsid w:val="00FE5690"/>
    <w:rsid w:val="00FE6873"/>
    <w:rsid w:val="00FE68B4"/>
    <w:rsid w:val="00FE697E"/>
    <w:rsid w:val="00FE6CB0"/>
    <w:rsid w:val="00FE72CB"/>
    <w:rsid w:val="00FE77D7"/>
    <w:rsid w:val="00FF000E"/>
    <w:rsid w:val="00FF03F4"/>
    <w:rsid w:val="00FF0E14"/>
    <w:rsid w:val="00FF12FB"/>
    <w:rsid w:val="00FF2182"/>
    <w:rsid w:val="00FF2215"/>
    <w:rsid w:val="00FF2388"/>
    <w:rsid w:val="00FF2F8F"/>
    <w:rsid w:val="00FF3413"/>
    <w:rsid w:val="00FF3A94"/>
    <w:rsid w:val="00FF3C2A"/>
    <w:rsid w:val="00FF47BB"/>
    <w:rsid w:val="00FF4DB9"/>
    <w:rsid w:val="00FF54AA"/>
    <w:rsid w:val="00FF55F4"/>
    <w:rsid w:val="00FF5BA7"/>
    <w:rsid w:val="00FF7065"/>
    <w:rsid w:val="00FF70E7"/>
    <w:rsid w:val="010A6538"/>
    <w:rsid w:val="0112363F"/>
    <w:rsid w:val="011D2710"/>
    <w:rsid w:val="012A2737"/>
    <w:rsid w:val="0134185B"/>
    <w:rsid w:val="014C6B51"/>
    <w:rsid w:val="01510D83"/>
    <w:rsid w:val="01543C57"/>
    <w:rsid w:val="016A6FD7"/>
    <w:rsid w:val="018362EB"/>
    <w:rsid w:val="01A70FF4"/>
    <w:rsid w:val="01BB6BDF"/>
    <w:rsid w:val="01D31020"/>
    <w:rsid w:val="01EC20E2"/>
    <w:rsid w:val="01FB5975"/>
    <w:rsid w:val="02056D00"/>
    <w:rsid w:val="023B3DA9"/>
    <w:rsid w:val="023D46EC"/>
    <w:rsid w:val="024C556D"/>
    <w:rsid w:val="02570EE7"/>
    <w:rsid w:val="025E23AA"/>
    <w:rsid w:val="02720839"/>
    <w:rsid w:val="02895B83"/>
    <w:rsid w:val="02985DC6"/>
    <w:rsid w:val="029C3B08"/>
    <w:rsid w:val="02A66735"/>
    <w:rsid w:val="02CF7A3A"/>
    <w:rsid w:val="02D037B2"/>
    <w:rsid w:val="02E50A2B"/>
    <w:rsid w:val="02E903CF"/>
    <w:rsid w:val="02EC31EC"/>
    <w:rsid w:val="03340AC7"/>
    <w:rsid w:val="033B4BE7"/>
    <w:rsid w:val="03541CED"/>
    <w:rsid w:val="036068E4"/>
    <w:rsid w:val="036D4BD7"/>
    <w:rsid w:val="03771E7F"/>
    <w:rsid w:val="0385634A"/>
    <w:rsid w:val="03AF7558"/>
    <w:rsid w:val="03B60BF9"/>
    <w:rsid w:val="03B67E06"/>
    <w:rsid w:val="03C86237"/>
    <w:rsid w:val="03D60954"/>
    <w:rsid w:val="03DA48E8"/>
    <w:rsid w:val="03E272F9"/>
    <w:rsid w:val="03E52377"/>
    <w:rsid w:val="041871BE"/>
    <w:rsid w:val="041D6583"/>
    <w:rsid w:val="042913CB"/>
    <w:rsid w:val="04357D70"/>
    <w:rsid w:val="043F0BEF"/>
    <w:rsid w:val="046A5F5A"/>
    <w:rsid w:val="04805079"/>
    <w:rsid w:val="04A15406"/>
    <w:rsid w:val="04AC5B58"/>
    <w:rsid w:val="04CD5F69"/>
    <w:rsid w:val="04D17A57"/>
    <w:rsid w:val="04D806FC"/>
    <w:rsid w:val="04E565B5"/>
    <w:rsid w:val="04E946A2"/>
    <w:rsid w:val="050140F6"/>
    <w:rsid w:val="0502640E"/>
    <w:rsid w:val="05045994"/>
    <w:rsid w:val="05073E9B"/>
    <w:rsid w:val="05077649"/>
    <w:rsid w:val="052D72C8"/>
    <w:rsid w:val="052F2A11"/>
    <w:rsid w:val="053D466A"/>
    <w:rsid w:val="0543590B"/>
    <w:rsid w:val="05445D91"/>
    <w:rsid w:val="055A0FC0"/>
    <w:rsid w:val="05614B95"/>
    <w:rsid w:val="058E45B2"/>
    <w:rsid w:val="05A76A4C"/>
    <w:rsid w:val="05C72FCA"/>
    <w:rsid w:val="05D67331"/>
    <w:rsid w:val="05DB66F5"/>
    <w:rsid w:val="05E41A4E"/>
    <w:rsid w:val="05E93B08"/>
    <w:rsid w:val="05F250AD"/>
    <w:rsid w:val="060A0D89"/>
    <w:rsid w:val="06112117"/>
    <w:rsid w:val="06451DC1"/>
    <w:rsid w:val="06497B03"/>
    <w:rsid w:val="064D14C2"/>
    <w:rsid w:val="06522859"/>
    <w:rsid w:val="06565D7C"/>
    <w:rsid w:val="067B3A34"/>
    <w:rsid w:val="06A72333"/>
    <w:rsid w:val="06A938AC"/>
    <w:rsid w:val="06AD62E4"/>
    <w:rsid w:val="06B07B82"/>
    <w:rsid w:val="06D05B2E"/>
    <w:rsid w:val="06D432E7"/>
    <w:rsid w:val="06D53145"/>
    <w:rsid w:val="06D849E3"/>
    <w:rsid w:val="06E8731C"/>
    <w:rsid w:val="06ED11FA"/>
    <w:rsid w:val="07062941"/>
    <w:rsid w:val="072E6CF9"/>
    <w:rsid w:val="0737795B"/>
    <w:rsid w:val="07402ACD"/>
    <w:rsid w:val="07484540"/>
    <w:rsid w:val="07522F54"/>
    <w:rsid w:val="0753517E"/>
    <w:rsid w:val="07911761"/>
    <w:rsid w:val="07917AF4"/>
    <w:rsid w:val="079270B3"/>
    <w:rsid w:val="079A613C"/>
    <w:rsid w:val="07A66E8D"/>
    <w:rsid w:val="07AA2A7A"/>
    <w:rsid w:val="07B90CB8"/>
    <w:rsid w:val="07C66F31"/>
    <w:rsid w:val="07C75183"/>
    <w:rsid w:val="07D026BF"/>
    <w:rsid w:val="07DD49A7"/>
    <w:rsid w:val="07DE427B"/>
    <w:rsid w:val="07E13D6B"/>
    <w:rsid w:val="07EA70C4"/>
    <w:rsid w:val="07FC2953"/>
    <w:rsid w:val="081D3018"/>
    <w:rsid w:val="083A7AA4"/>
    <w:rsid w:val="08536A17"/>
    <w:rsid w:val="08561A9C"/>
    <w:rsid w:val="08666C45"/>
    <w:rsid w:val="08A2799E"/>
    <w:rsid w:val="08D21C65"/>
    <w:rsid w:val="0902043D"/>
    <w:rsid w:val="090D306A"/>
    <w:rsid w:val="09336431"/>
    <w:rsid w:val="09431EAE"/>
    <w:rsid w:val="09762FA7"/>
    <w:rsid w:val="097D22A1"/>
    <w:rsid w:val="09815E0C"/>
    <w:rsid w:val="09916EF4"/>
    <w:rsid w:val="099C718D"/>
    <w:rsid w:val="09A11A04"/>
    <w:rsid w:val="09A17C56"/>
    <w:rsid w:val="09CA053F"/>
    <w:rsid w:val="09CB0698"/>
    <w:rsid w:val="09D23439"/>
    <w:rsid w:val="09EF09C1"/>
    <w:rsid w:val="0A066F50"/>
    <w:rsid w:val="0A2543E3"/>
    <w:rsid w:val="0A4834A5"/>
    <w:rsid w:val="0A60366D"/>
    <w:rsid w:val="0A622F41"/>
    <w:rsid w:val="0A687B9A"/>
    <w:rsid w:val="0A9C33D3"/>
    <w:rsid w:val="0AA17202"/>
    <w:rsid w:val="0ACA55D0"/>
    <w:rsid w:val="0AD11E75"/>
    <w:rsid w:val="0AE20526"/>
    <w:rsid w:val="0AE4097E"/>
    <w:rsid w:val="0AFE0548"/>
    <w:rsid w:val="0B057FAD"/>
    <w:rsid w:val="0B27418B"/>
    <w:rsid w:val="0B330D82"/>
    <w:rsid w:val="0B3B7059"/>
    <w:rsid w:val="0B550CF8"/>
    <w:rsid w:val="0B556255"/>
    <w:rsid w:val="0B7A250D"/>
    <w:rsid w:val="0B927DC5"/>
    <w:rsid w:val="0BA517DA"/>
    <w:rsid w:val="0BA852CC"/>
    <w:rsid w:val="0BAB4F7F"/>
    <w:rsid w:val="0BB738DF"/>
    <w:rsid w:val="0BB772BD"/>
    <w:rsid w:val="0BE63D48"/>
    <w:rsid w:val="0C0758F7"/>
    <w:rsid w:val="0C076314"/>
    <w:rsid w:val="0C264442"/>
    <w:rsid w:val="0C3941EE"/>
    <w:rsid w:val="0C3D45A5"/>
    <w:rsid w:val="0C602876"/>
    <w:rsid w:val="0C65576F"/>
    <w:rsid w:val="0C6D0CE9"/>
    <w:rsid w:val="0C877CDB"/>
    <w:rsid w:val="0C8805C9"/>
    <w:rsid w:val="0C8E2713"/>
    <w:rsid w:val="0CA2483B"/>
    <w:rsid w:val="0CAF1744"/>
    <w:rsid w:val="0CBD6919"/>
    <w:rsid w:val="0CDD71F7"/>
    <w:rsid w:val="0CF30129"/>
    <w:rsid w:val="0CF54541"/>
    <w:rsid w:val="0CFF53BF"/>
    <w:rsid w:val="0D215336"/>
    <w:rsid w:val="0D307327"/>
    <w:rsid w:val="0D350DE1"/>
    <w:rsid w:val="0D4B23B2"/>
    <w:rsid w:val="0D523741"/>
    <w:rsid w:val="0D5C45C0"/>
    <w:rsid w:val="0D797D3A"/>
    <w:rsid w:val="0D7E500B"/>
    <w:rsid w:val="0D847672"/>
    <w:rsid w:val="0D884CCF"/>
    <w:rsid w:val="0DA46866"/>
    <w:rsid w:val="0DC55E1E"/>
    <w:rsid w:val="0DEE43F5"/>
    <w:rsid w:val="0DF90DB1"/>
    <w:rsid w:val="0E122ED0"/>
    <w:rsid w:val="0E3C619F"/>
    <w:rsid w:val="0E456E02"/>
    <w:rsid w:val="0E4868F2"/>
    <w:rsid w:val="0E611AA9"/>
    <w:rsid w:val="0E6F67C5"/>
    <w:rsid w:val="0E794CFD"/>
    <w:rsid w:val="0E86353F"/>
    <w:rsid w:val="0E8813E4"/>
    <w:rsid w:val="0EA60884"/>
    <w:rsid w:val="0EAF4BC3"/>
    <w:rsid w:val="0EB50E67"/>
    <w:rsid w:val="0EE1759B"/>
    <w:rsid w:val="0EE77EB9"/>
    <w:rsid w:val="0EEA6CF0"/>
    <w:rsid w:val="0EF8472E"/>
    <w:rsid w:val="0F0E18EA"/>
    <w:rsid w:val="0F3D3F7D"/>
    <w:rsid w:val="0F4470B9"/>
    <w:rsid w:val="0F4E7F38"/>
    <w:rsid w:val="0FB83603"/>
    <w:rsid w:val="0FB97E0D"/>
    <w:rsid w:val="0FC24482"/>
    <w:rsid w:val="0FEB5776"/>
    <w:rsid w:val="0FF503AB"/>
    <w:rsid w:val="101744CC"/>
    <w:rsid w:val="10305890"/>
    <w:rsid w:val="10321608"/>
    <w:rsid w:val="10703EDE"/>
    <w:rsid w:val="107F4121"/>
    <w:rsid w:val="108035FE"/>
    <w:rsid w:val="10993435"/>
    <w:rsid w:val="109D4B5E"/>
    <w:rsid w:val="109F048E"/>
    <w:rsid w:val="10AA3894"/>
    <w:rsid w:val="10AE35A2"/>
    <w:rsid w:val="10CF32FA"/>
    <w:rsid w:val="10D762B4"/>
    <w:rsid w:val="10D94FCD"/>
    <w:rsid w:val="10D95F27"/>
    <w:rsid w:val="10DB3A4D"/>
    <w:rsid w:val="10E4049A"/>
    <w:rsid w:val="11056D1C"/>
    <w:rsid w:val="11124F95"/>
    <w:rsid w:val="111D4066"/>
    <w:rsid w:val="111D5E14"/>
    <w:rsid w:val="113E19D3"/>
    <w:rsid w:val="11443462"/>
    <w:rsid w:val="11553800"/>
    <w:rsid w:val="11683145"/>
    <w:rsid w:val="117143B2"/>
    <w:rsid w:val="118714DF"/>
    <w:rsid w:val="11B00A36"/>
    <w:rsid w:val="11CC15E8"/>
    <w:rsid w:val="11D861DF"/>
    <w:rsid w:val="11FB025F"/>
    <w:rsid w:val="11FE0A8C"/>
    <w:rsid w:val="11FF376C"/>
    <w:rsid w:val="12062D4C"/>
    <w:rsid w:val="120B2110"/>
    <w:rsid w:val="121C60CC"/>
    <w:rsid w:val="12346A30"/>
    <w:rsid w:val="124675EC"/>
    <w:rsid w:val="12535865"/>
    <w:rsid w:val="1255782F"/>
    <w:rsid w:val="12575356"/>
    <w:rsid w:val="127777A6"/>
    <w:rsid w:val="12881F57"/>
    <w:rsid w:val="12902616"/>
    <w:rsid w:val="1292339A"/>
    <w:rsid w:val="129D035F"/>
    <w:rsid w:val="12A55818"/>
    <w:rsid w:val="12AB5A1E"/>
    <w:rsid w:val="131E40C5"/>
    <w:rsid w:val="131F7C1A"/>
    <w:rsid w:val="13274D28"/>
    <w:rsid w:val="133438E9"/>
    <w:rsid w:val="13391A72"/>
    <w:rsid w:val="133E6515"/>
    <w:rsid w:val="13514707"/>
    <w:rsid w:val="13516249"/>
    <w:rsid w:val="136917E4"/>
    <w:rsid w:val="13781A9B"/>
    <w:rsid w:val="1387556B"/>
    <w:rsid w:val="138E76B6"/>
    <w:rsid w:val="13914897"/>
    <w:rsid w:val="13A7230D"/>
    <w:rsid w:val="13DA1545"/>
    <w:rsid w:val="13F37300"/>
    <w:rsid w:val="13F67483"/>
    <w:rsid w:val="14327E28"/>
    <w:rsid w:val="143C2A55"/>
    <w:rsid w:val="14902DA1"/>
    <w:rsid w:val="14B7032D"/>
    <w:rsid w:val="14B95E54"/>
    <w:rsid w:val="14C8253B"/>
    <w:rsid w:val="14F54FAC"/>
    <w:rsid w:val="152023AA"/>
    <w:rsid w:val="15257731"/>
    <w:rsid w:val="15396F94"/>
    <w:rsid w:val="1558493F"/>
    <w:rsid w:val="15681628"/>
    <w:rsid w:val="1568787A"/>
    <w:rsid w:val="15725320"/>
    <w:rsid w:val="15863416"/>
    <w:rsid w:val="15AC3C0A"/>
    <w:rsid w:val="15C42D02"/>
    <w:rsid w:val="15C5279E"/>
    <w:rsid w:val="15D5AB19"/>
    <w:rsid w:val="15D66ED9"/>
    <w:rsid w:val="15DB1E4F"/>
    <w:rsid w:val="15EC2259"/>
    <w:rsid w:val="15F01D49"/>
    <w:rsid w:val="1602382A"/>
    <w:rsid w:val="16027CCE"/>
    <w:rsid w:val="160E7F4D"/>
    <w:rsid w:val="16113A6D"/>
    <w:rsid w:val="16173E42"/>
    <w:rsid w:val="16177C04"/>
    <w:rsid w:val="161D01D5"/>
    <w:rsid w:val="161D68B6"/>
    <w:rsid w:val="163E5980"/>
    <w:rsid w:val="163F066D"/>
    <w:rsid w:val="16481B85"/>
    <w:rsid w:val="1658169C"/>
    <w:rsid w:val="166167A3"/>
    <w:rsid w:val="16681976"/>
    <w:rsid w:val="16881F81"/>
    <w:rsid w:val="168A0786"/>
    <w:rsid w:val="16914BFC"/>
    <w:rsid w:val="16B965DF"/>
    <w:rsid w:val="16CD208A"/>
    <w:rsid w:val="16D550DC"/>
    <w:rsid w:val="16EF0253"/>
    <w:rsid w:val="17017D60"/>
    <w:rsid w:val="17207916"/>
    <w:rsid w:val="17283764"/>
    <w:rsid w:val="17321EED"/>
    <w:rsid w:val="1735378C"/>
    <w:rsid w:val="173914CE"/>
    <w:rsid w:val="178A0DAE"/>
    <w:rsid w:val="17922C78"/>
    <w:rsid w:val="17A64281"/>
    <w:rsid w:val="17B16FE0"/>
    <w:rsid w:val="17B62B1E"/>
    <w:rsid w:val="17C25C94"/>
    <w:rsid w:val="17C26561"/>
    <w:rsid w:val="17C90AA4"/>
    <w:rsid w:val="17CC40F0"/>
    <w:rsid w:val="17CF3D95"/>
    <w:rsid w:val="17F3167D"/>
    <w:rsid w:val="17F51899"/>
    <w:rsid w:val="1807337A"/>
    <w:rsid w:val="180E4708"/>
    <w:rsid w:val="18245CDA"/>
    <w:rsid w:val="18270379"/>
    <w:rsid w:val="1844012A"/>
    <w:rsid w:val="184A2221"/>
    <w:rsid w:val="186C7681"/>
    <w:rsid w:val="18754DB5"/>
    <w:rsid w:val="187D0649"/>
    <w:rsid w:val="18A230A3"/>
    <w:rsid w:val="18B83CF9"/>
    <w:rsid w:val="18D019BE"/>
    <w:rsid w:val="18D540F3"/>
    <w:rsid w:val="18DE057F"/>
    <w:rsid w:val="19080E56"/>
    <w:rsid w:val="191F46F3"/>
    <w:rsid w:val="192561AE"/>
    <w:rsid w:val="193006AE"/>
    <w:rsid w:val="19351519"/>
    <w:rsid w:val="193844ED"/>
    <w:rsid w:val="194D1260"/>
    <w:rsid w:val="19623D29"/>
    <w:rsid w:val="19B25567"/>
    <w:rsid w:val="19B80F6E"/>
    <w:rsid w:val="19D96F98"/>
    <w:rsid w:val="19E75453"/>
    <w:rsid w:val="19EA6AAF"/>
    <w:rsid w:val="19EF2318"/>
    <w:rsid w:val="19F17E3E"/>
    <w:rsid w:val="19F93196"/>
    <w:rsid w:val="19FE07AD"/>
    <w:rsid w:val="1A2E1092"/>
    <w:rsid w:val="1A2F7C4C"/>
    <w:rsid w:val="1A4268EB"/>
    <w:rsid w:val="1A4C1518"/>
    <w:rsid w:val="1A69031C"/>
    <w:rsid w:val="1A7840BB"/>
    <w:rsid w:val="1A98475D"/>
    <w:rsid w:val="1ABC6939"/>
    <w:rsid w:val="1AE234F8"/>
    <w:rsid w:val="1B042E56"/>
    <w:rsid w:val="1B097409"/>
    <w:rsid w:val="1B1C0EEA"/>
    <w:rsid w:val="1B3273B6"/>
    <w:rsid w:val="1B414DF5"/>
    <w:rsid w:val="1B495A57"/>
    <w:rsid w:val="1B4D55B5"/>
    <w:rsid w:val="1B590390"/>
    <w:rsid w:val="1B610D9D"/>
    <w:rsid w:val="1B7A69FF"/>
    <w:rsid w:val="1B8D1DE8"/>
    <w:rsid w:val="1B9C027D"/>
    <w:rsid w:val="1B9E2247"/>
    <w:rsid w:val="1BC3580A"/>
    <w:rsid w:val="1BD84345"/>
    <w:rsid w:val="1BDA3BAB"/>
    <w:rsid w:val="1BE43586"/>
    <w:rsid w:val="1BF63249"/>
    <w:rsid w:val="1BFD0D1C"/>
    <w:rsid w:val="1C0320AA"/>
    <w:rsid w:val="1C224C26"/>
    <w:rsid w:val="1C2662E4"/>
    <w:rsid w:val="1C316C17"/>
    <w:rsid w:val="1C381D54"/>
    <w:rsid w:val="1C5B0B40"/>
    <w:rsid w:val="1C5B3C94"/>
    <w:rsid w:val="1C6C7C4F"/>
    <w:rsid w:val="1C6F14EE"/>
    <w:rsid w:val="1C7A3DF3"/>
    <w:rsid w:val="1C874A89"/>
    <w:rsid w:val="1C8C6544"/>
    <w:rsid w:val="1C984EE8"/>
    <w:rsid w:val="1C9A47BD"/>
    <w:rsid w:val="1C9D605B"/>
    <w:rsid w:val="1CAB69CA"/>
    <w:rsid w:val="1CBD7923"/>
    <w:rsid w:val="1CC932F4"/>
    <w:rsid w:val="1CCB0E1A"/>
    <w:rsid w:val="1CCB2BC8"/>
    <w:rsid w:val="1CF00880"/>
    <w:rsid w:val="1CFA3710"/>
    <w:rsid w:val="1CFD28D8"/>
    <w:rsid w:val="1CFF2872"/>
    <w:rsid w:val="1D063C00"/>
    <w:rsid w:val="1D2030BF"/>
    <w:rsid w:val="1D3544E5"/>
    <w:rsid w:val="1D7E40DE"/>
    <w:rsid w:val="1D834723"/>
    <w:rsid w:val="1D927B8A"/>
    <w:rsid w:val="1DBF8ACF"/>
    <w:rsid w:val="1DC00253"/>
    <w:rsid w:val="1DF57685"/>
    <w:rsid w:val="1E222CBC"/>
    <w:rsid w:val="1E426EBA"/>
    <w:rsid w:val="1E4C1AE7"/>
    <w:rsid w:val="1E5B441F"/>
    <w:rsid w:val="1E5C61BD"/>
    <w:rsid w:val="1E786D7F"/>
    <w:rsid w:val="1E8E65A3"/>
    <w:rsid w:val="1E960FB4"/>
    <w:rsid w:val="1E9F7CF1"/>
    <w:rsid w:val="1EAE454F"/>
    <w:rsid w:val="1EB678A8"/>
    <w:rsid w:val="1ED307E2"/>
    <w:rsid w:val="1ED61CF8"/>
    <w:rsid w:val="1EE241F9"/>
    <w:rsid w:val="1EF34658"/>
    <w:rsid w:val="1F00281E"/>
    <w:rsid w:val="1F073C5F"/>
    <w:rsid w:val="1F0F7DEE"/>
    <w:rsid w:val="1F1712DB"/>
    <w:rsid w:val="1F2C36C6"/>
    <w:rsid w:val="1F325228"/>
    <w:rsid w:val="1F4B4494"/>
    <w:rsid w:val="1F4C5B16"/>
    <w:rsid w:val="1F4F62AC"/>
    <w:rsid w:val="1F640BE6"/>
    <w:rsid w:val="1F770DE5"/>
    <w:rsid w:val="1F882FF2"/>
    <w:rsid w:val="1F896D6A"/>
    <w:rsid w:val="1F996297"/>
    <w:rsid w:val="1F9C6A9E"/>
    <w:rsid w:val="1FF57F5C"/>
    <w:rsid w:val="1FF97A4C"/>
    <w:rsid w:val="20301147"/>
    <w:rsid w:val="20346CD6"/>
    <w:rsid w:val="204F6CDD"/>
    <w:rsid w:val="20665273"/>
    <w:rsid w:val="20765541"/>
    <w:rsid w:val="207B4D9D"/>
    <w:rsid w:val="208E6C79"/>
    <w:rsid w:val="20903252"/>
    <w:rsid w:val="20A90BB9"/>
    <w:rsid w:val="20BB73F7"/>
    <w:rsid w:val="20FC3C98"/>
    <w:rsid w:val="20FF5536"/>
    <w:rsid w:val="21022930"/>
    <w:rsid w:val="210C37AF"/>
    <w:rsid w:val="210F0DF3"/>
    <w:rsid w:val="211214DA"/>
    <w:rsid w:val="21181ECA"/>
    <w:rsid w:val="21311468"/>
    <w:rsid w:val="21325DD9"/>
    <w:rsid w:val="21410AEB"/>
    <w:rsid w:val="21474075"/>
    <w:rsid w:val="215238B8"/>
    <w:rsid w:val="215B5C43"/>
    <w:rsid w:val="215D225D"/>
    <w:rsid w:val="215D3993"/>
    <w:rsid w:val="219C0FD7"/>
    <w:rsid w:val="21A646DA"/>
    <w:rsid w:val="21B75E11"/>
    <w:rsid w:val="21B955C6"/>
    <w:rsid w:val="21C36564"/>
    <w:rsid w:val="21CB71C6"/>
    <w:rsid w:val="22124DF5"/>
    <w:rsid w:val="221548E5"/>
    <w:rsid w:val="221C5C74"/>
    <w:rsid w:val="221E0696"/>
    <w:rsid w:val="223B582C"/>
    <w:rsid w:val="224A458F"/>
    <w:rsid w:val="224A48D7"/>
    <w:rsid w:val="22521AA4"/>
    <w:rsid w:val="226C09A9"/>
    <w:rsid w:val="22791318"/>
    <w:rsid w:val="22B10AB2"/>
    <w:rsid w:val="22B46BAD"/>
    <w:rsid w:val="22C06C83"/>
    <w:rsid w:val="22CC1448"/>
    <w:rsid w:val="22EA5D72"/>
    <w:rsid w:val="22F83FEB"/>
    <w:rsid w:val="22FD5AA5"/>
    <w:rsid w:val="23045086"/>
    <w:rsid w:val="230639FB"/>
    <w:rsid w:val="2358717F"/>
    <w:rsid w:val="236162A5"/>
    <w:rsid w:val="23670055"/>
    <w:rsid w:val="23713D9D"/>
    <w:rsid w:val="23733FB9"/>
    <w:rsid w:val="237815D0"/>
    <w:rsid w:val="237E524F"/>
    <w:rsid w:val="23907C91"/>
    <w:rsid w:val="23AE4FF1"/>
    <w:rsid w:val="23B31E14"/>
    <w:rsid w:val="23CD5478"/>
    <w:rsid w:val="23DE58D7"/>
    <w:rsid w:val="23F073B8"/>
    <w:rsid w:val="24003A9F"/>
    <w:rsid w:val="242D63BF"/>
    <w:rsid w:val="243D75AA"/>
    <w:rsid w:val="244B3D40"/>
    <w:rsid w:val="2452597D"/>
    <w:rsid w:val="24577437"/>
    <w:rsid w:val="245E07C6"/>
    <w:rsid w:val="245E2574"/>
    <w:rsid w:val="245E324E"/>
    <w:rsid w:val="2466767A"/>
    <w:rsid w:val="247D50F0"/>
    <w:rsid w:val="2483022C"/>
    <w:rsid w:val="24AA201D"/>
    <w:rsid w:val="24D7664B"/>
    <w:rsid w:val="24E44819"/>
    <w:rsid w:val="250E5A3F"/>
    <w:rsid w:val="25302162"/>
    <w:rsid w:val="253F23A5"/>
    <w:rsid w:val="254A0D4A"/>
    <w:rsid w:val="255B3BD6"/>
    <w:rsid w:val="256040C9"/>
    <w:rsid w:val="256C0CC0"/>
    <w:rsid w:val="25776824"/>
    <w:rsid w:val="257A35C3"/>
    <w:rsid w:val="25A14E0E"/>
    <w:rsid w:val="25D95CAF"/>
    <w:rsid w:val="25DA3E7C"/>
    <w:rsid w:val="25EB34D4"/>
    <w:rsid w:val="260F621B"/>
    <w:rsid w:val="26282E39"/>
    <w:rsid w:val="262D66A1"/>
    <w:rsid w:val="263B7010"/>
    <w:rsid w:val="263C68E5"/>
    <w:rsid w:val="26444788"/>
    <w:rsid w:val="2645731F"/>
    <w:rsid w:val="26542FC2"/>
    <w:rsid w:val="265E2CFF"/>
    <w:rsid w:val="266100F9"/>
    <w:rsid w:val="266B3C94"/>
    <w:rsid w:val="267C6B2D"/>
    <w:rsid w:val="26920BFA"/>
    <w:rsid w:val="269E024B"/>
    <w:rsid w:val="26A522B8"/>
    <w:rsid w:val="26BC7A25"/>
    <w:rsid w:val="26D1527F"/>
    <w:rsid w:val="26D66D39"/>
    <w:rsid w:val="26ED7BDF"/>
    <w:rsid w:val="271B0BF0"/>
    <w:rsid w:val="27201D62"/>
    <w:rsid w:val="27247AA4"/>
    <w:rsid w:val="27271343"/>
    <w:rsid w:val="273D0B66"/>
    <w:rsid w:val="277A3B68"/>
    <w:rsid w:val="277A4648"/>
    <w:rsid w:val="27A74232"/>
    <w:rsid w:val="27A75FE0"/>
    <w:rsid w:val="27BF157B"/>
    <w:rsid w:val="27C748D4"/>
    <w:rsid w:val="27FA6A57"/>
    <w:rsid w:val="280478D6"/>
    <w:rsid w:val="281778A7"/>
    <w:rsid w:val="28186EDD"/>
    <w:rsid w:val="282F4953"/>
    <w:rsid w:val="28335AC5"/>
    <w:rsid w:val="283D6944"/>
    <w:rsid w:val="283F34B5"/>
    <w:rsid w:val="2858552C"/>
    <w:rsid w:val="285F68BA"/>
    <w:rsid w:val="28724341"/>
    <w:rsid w:val="2880287F"/>
    <w:rsid w:val="28895448"/>
    <w:rsid w:val="28940C5A"/>
    <w:rsid w:val="28A075FF"/>
    <w:rsid w:val="28B4308D"/>
    <w:rsid w:val="28BA4A0B"/>
    <w:rsid w:val="28D728F5"/>
    <w:rsid w:val="28DF17A9"/>
    <w:rsid w:val="28E27F35"/>
    <w:rsid w:val="28E82D54"/>
    <w:rsid w:val="290851A4"/>
    <w:rsid w:val="291A4422"/>
    <w:rsid w:val="29477A7A"/>
    <w:rsid w:val="29546551"/>
    <w:rsid w:val="29676621"/>
    <w:rsid w:val="297168A5"/>
    <w:rsid w:val="299A404E"/>
    <w:rsid w:val="29C07681"/>
    <w:rsid w:val="29D3130E"/>
    <w:rsid w:val="29DA08EE"/>
    <w:rsid w:val="29E64843"/>
    <w:rsid w:val="29E67293"/>
    <w:rsid w:val="29E729A5"/>
    <w:rsid w:val="29FB2613"/>
    <w:rsid w:val="2A070FB7"/>
    <w:rsid w:val="2A0B4F4C"/>
    <w:rsid w:val="2A0C2A72"/>
    <w:rsid w:val="2A17569E"/>
    <w:rsid w:val="2A1A0CEB"/>
    <w:rsid w:val="2A261D85"/>
    <w:rsid w:val="2A2E4796"/>
    <w:rsid w:val="2A497822"/>
    <w:rsid w:val="2A52310C"/>
    <w:rsid w:val="2A546176"/>
    <w:rsid w:val="2A5C60A5"/>
    <w:rsid w:val="2A693A20"/>
    <w:rsid w:val="2A7228D5"/>
    <w:rsid w:val="2A77613D"/>
    <w:rsid w:val="2A930A9D"/>
    <w:rsid w:val="2A9C3DF6"/>
    <w:rsid w:val="2AA8279A"/>
    <w:rsid w:val="2B221E6C"/>
    <w:rsid w:val="2B30453E"/>
    <w:rsid w:val="2B557A29"/>
    <w:rsid w:val="2B5873FA"/>
    <w:rsid w:val="2B5E202A"/>
    <w:rsid w:val="2B746B21"/>
    <w:rsid w:val="2B764647"/>
    <w:rsid w:val="2B7D59D5"/>
    <w:rsid w:val="2B894E2A"/>
    <w:rsid w:val="2BA066B9"/>
    <w:rsid w:val="2BAB6CDC"/>
    <w:rsid w:val="2BB3189D"/>
    <w:rsid w:val="2BBA512F"/>
    <w:rsid w:val="2BBA5D42"/>
    <w:rsid w:val="2BC74BCF"/>
    <w:rsid w:val="2BFF63EA"/>
    <w:rsid w:val="2C0734F1"/>
    <w:rsid w:val="2C2440A3"/>
    <w:rsid w:val="2C267E41"/>
    <w:rsid w:val="2C2C73FB"/>
    <w:rsid w:val="2C490829"/>
    <w:rsid w:val="2C960B38"/>
    <w:rsid w:val="2CAD22EA"/>
    <w:rsid w:val="2CCB451E"/>
    <w:rsid w:val="2CDF621C"/>
    <w:rsid w:val="2CF021D7"/>
    <w:rsid w:val="2CFA3055"/>
    <w:rsid w:val="2D0363AE"/>
    <w:rsid w:val="2D087520"/>
    <w:rsid w:val="2D1B54A6"/>
    <w:rsid w:val="2D2F2CFF"/>
    <w:rsid w:val="2D32459D"/>
    <w:rsid w:val="2D3E1194"/>
    <w:rsid w:val="2D443D65"/>
    <w:rsid w:val="2D4C1EE7"/>
    <w:rsid w:val="2D5409B8"/>
    <w:rsid w:val="2D5A01BA"/>
    <w:rsid w:val="2D60110A"/>
    <w:rsid w:val="2D662499"/>
    <w:rsid w:val="2D6D04F5"/>
    <w:rsid w:val="2D7B7CF2"/>
    <w:rsid w:val="2D8D7C50"/>
    <w:rsid w:val="2DBC52EC"/>
    <w:rsid w:val="2DC21DC5"/>
    <w:rsid w:val="2DD65871"/>
    <w:rsid w:val="2DDF7DE3"/>
    <w:rsid w:val="2DE25FC3"/>
    <w:rsid w:val="2DF137FA"/>
    <w:rsid w:val="2DF45CF7"/>
    <w:rsid w:val="2DF9330D"/>
    <w:rsid w:val="2DFB0256"/>
    <w:rsid w:val="2E5F5866"/>
    <w:rsid w:val="2E6E7857"/>
    <w:rsid w:val="2E90180C"/>
    <w:rsid w:val="2EB57234"/>
    <w:rsid w:val="2EC556B7"/>
    <w:rsid w:val="2EC92CDF"/>
    <w:rsid w:val="2ED77087"/>
    <w:rsid w:val="2EDA4EED"/>
    <w:rsid w:val="2EDA735F"/>
    <w:rsid w:val="2EE1627B"/>
    <w:rsid w:val="2EE35F25"/>
    <w:rsid w:val="2EE43FBD"/>
    <w:rsid w:val="2EEC05AE"/>
    <w:rsid w:val="2F087CAC"/>
    <w:rsid w:val="2F0FA490"/>
    <w:rsid w:val="2F4A2072"/>
    <w:rsid w:val="2F5729E1"/>
    <w:rsid w:val="2F57478F"/>
    <w:rsid w:val="2F6713DC"/>
    <w:rsid w:val="2F807842"/>
    <w:rsid w:val="2F902C6A"/>
    <w:rsid w:val="2F926239"/>
    <w:rsid w:val="2F9D7121"/>
    <w:rsid w:val="2FA774C5"/>
    <w:rsid w:val="2FAA7EAA"/>
    <w:rsid w:val="2FB32B55"/>
    <w:rsid w:val="2FC31E25"/>
    <w:rsid w:val="30036294"/>
    <w:rsid w:val="301D7787"/>
    <w:rsid w:val="3025663B"/>
    <w:rsid w:val="30482A1C"/>
    <w:rsid w:val="30542A7D"/>
    <w:rsid w:val="30671406"/>
    <w:rsid w:val="30714C99"/>
    <w:rsid w:val="30907F59"/>
    <w:rsid w:val="30A77050"/>
    <w:rsid w:val="30B04157"/>
    <w:rsid w:val="30B56F17"/>
    <w:rsid w:val="30D00355"/>
    <w:rsid w:val="30D1097F"/>
    <w:rsid w:val="310A02A1"/>
    <w:rsid w:val="310D77FB"/>
    <w:rsid w:val="31124E12"/>
    <w:rsid w:val="311D7312"/>
    <w:rsid w:val="31300B2E"/>
    <w:rsid w:val="314745FF"/>
    <w:rsid w:val="314B3E80"/>
    <w:rsid w:val="31682C84"/>
    <w:rsid w:val="31736083"/>
    <w:rsid w:val="317E6003"/>
    <w:rsid w:val="318665B1"/>
    <w:rsid w:val="318B6972"/>
    <w:rsid w:val="31A17F44"/>
    <w:rsid w:val="31A355BE"/>
    <w:rsid w:val="31A412FD"/>
    <w:rsid w:val="31BD2689"/>
    <w:rsid w:val="31C84F92"/>
    <w:rsid w:val="31C9380E"/>
    <w:rsid w:val="31DE4CF4"/>
    <w:rsid w:val="31E3230A"/>
    <w:rsid w:val="31E53333"/>
    <w:rsid w:val="32075FF9"/>
    <w:rsid w:val="32180206"/>
    <w:rsid w:val="322B71D7"/>
    <w:rsid w:val="3237307B"/>
    <w:rsid w:val="323B3EF4"/>
    <w:rsid w:val="32494863"/>
    <w:rsid w:val="324D000F"/>
    <w:rsid w:val="325356E2"/>
    <w:rsid w:val="32584AA6"/>
    <w:rsid w:val="3260465F"/>
    <w:rsid w:val="32747406"/>
    <w:rsid w:val="327D275F"/>
    <w:rsid w:val="32967D17"/>
    <w:rsid w:val="32C26F97"/>
    <w:rsid w:val="32C74368"/>
    <w:rsid w:val="32E0684A"/>
    <w:rsid w:val="32E75E2A"/>
    <w:rsid w:val="32F318E1"/>
    <w:rsid w:val="32FD0E90"/>
    <w:rsid w:val="32FF3876"/>
    <w:rsid w:val="330E1609"/>
    <w:rsid w:val="331A61FF"/>
    <w:rsid w:val="332C05CF"/>
    <w:rsid w:val="333F17C2"/>
    <w:rsid w:val="336456CD"/>
    <w:rsid w:val="33667821"/>
    <w:rsid w:val="33AB6E58"/>
    <w:rsid w:val="33B43F5E"/>
    <w:rsid w:val="33BB353F"/>
    <w:rsid w:val="33C63C91"/>
    <w:rsid w:val="33CD6DCE"/>
    <w:rsid w:val="33D1693A"/>
    <w:rsid w:val="33D66A85"/>
    <w:rsid w:val="33D771A3"/>
    <w:rsid w:val="33DA09AC"/>
    <w:rsid w:val="34052A0C"/>
    <w:rsid w:val="341C3154"/>
    <w:rsid w:val="343155AF"/>
    <w:rsid w:val="343E63D3"/>
    <w:rsid w:val="34420C73"/>
    <w:rsid w:val="34447221"/>
    <w:rsid w:val="344572AC"/>
    <w:rsid w:val="34525525"/>
    <w:rsid w:val="345968B4"/>
    <w:rsid w:val="346C65E7"/>
    <w:rsid w:val="348C0A37"/>
    <w:rsid w:val="34951FE2"/>
    <w:rsid w:val="349B511E"/>
    <w:rsid w:val="34A0046F"/>
    <w:rsid w:val="34C46423"/>
    <w:rsid w:val="34E00F20"/>
    <w:rsid w:val="34E94521"/>
    <w:rsid w:val="34ED6EBA"/>
    <w:rsid w:val="34FA62E8"/>
    <w:rsid w:val="350B1598"/>
    <w:rsid w:val="350E58F0"/>
    <w:rsid w:val="351A5B97"/>
    <w:rsid w:val="352C5D76"/>
    <w:rsid w:val="35505F08"/>
    <w:rsid w:val="357240D1"/>
    <w:rsid w:val="357A2442"/>
    <w:rsid w:val="358944C3"/>
    <w:rsid w:val="35897185"/>
    <w:rsid w:val="35A85D44"/>
    <w:rsid w:val="35A87AF3"/>
    <w:rsid w:val="35D2691D"/>
    <w:rsid w:val="35E86566"/>
    <w:rsid w:val="360417EA"/>
    <w:rsid w:val="362703C8"/>
    <w:rsid w:val="363905C3"/>
    <w:rsid w:val="363958E9"/>
    <w:rsid w:val="364542F2"/>
    <w:rsid w:val="36541A28"/>
    <w:rsid w:val="36633851"/>
    <w:rsid w:val="366B3579"/>
    <w:rsid w:val="369342FF"/>
    <w:rsid w:val="369462C9"/>
    <w:rsid w:val="36C22E36"/>
    <w:rsid w:val="36D84407"/>
    <w:rsid w:val="36DFF92A"/>
    <w:rsid w:val="36E508D2"/>
    <w:rsid w:val="36EE7787"/>
    <w:rsid w:val="36F54FB9"/>
    <w:rsid w:val="36FD3E6E"/>
    <w:rsid w:val="37176879"/>
    <w:rsid w:val="371F5B92"/>
    <w:rsid w:val="37347C1F"/>
    <w:rsid w:val="37352227"/>
    <w:rsid w:val="37441BE8"/>
    <w:rsid w:val="37492C0F"/>
    <w:rsid w:val="374B5AF8"/>
    <w:rsid w:val="3769147A"/>
    <w:rsid w:val="377EF2C0"/>
    <w:rsid w:val="377F0D27"/>
    <w:rsid w:val="37C14A80"/>
    <w:rsid w:val="37C24A54"/>
    <w:rsid w:val="37C75AC1"/>
    <w:rsid w:val="37CC7825"/>
    <w:rsid w:val="37DD15AA"/>
    <w:rsid w:val="37E56149"/>
    <w:rsid w:val="38060B00"/>
    <w:rsid w:val="3806375F"/>
    <w:rsid w:val="382C5E49"/>
    <w:rsid w:val="383068F8"/>
    <w:rsid w:val="38353194"/>
    <w:rsid w:val="38545D10"/>
    <w:rsid w:val="38997BC6"/>
    <w:rsid w:val="38AF026A"/>
    <w:rsid w:val="38BE13DB"/>
    <w:rsid w:val="38CD05A3"/>
    <w:rsid w:val="38D17360"/>
    <w:rsid w:val="38FE5C7B"/>
    <w:rsid w:val="393873DF"/>
    <w:rsid w:val="394A5BAB"/>
    <w:rsid w:val="39504729"/>
    <w:rsid w:val="396B3311"/>
    <w:rsid w:val="396E0306"/>
    <w:rsid w:val="39821327"/>
    <w:rsid w:val="3994473B"/>
    <w:rsid w:val="39B16F88"/>
    <w:rsid w:val="39C173D5"/>
    <w:rsid w:val="39EA164A"/>
    <w:rsid w:val="39EB4452"/>
    <w:rsid w:val="39F350B4"/>
    <w:rsid w:val="39F438EE"/>
    <w:rsid w:val="39F67A10"/>
    <w:rsid w:val="39FA3F3A"/>
    <w:rsid w:val="39FA6443"/>
    <w:rsid w:val="39FF46FA"/>
    <w:rsid w:val="3A0E1EEE"/>
    <w:rsid w:val="3A1A6AE5"/>
    <w:rsid w:val="3A2170D3"/>
    <w:rsid w:val="3A2B0CF2"/>
    <w:rsid w:val="3A3758E9"/>
    <w:rsid w:val="3A377C51"/>
    <w:rsid w:val="3A3A66B0"/>
    <w:rsid w:val="3A3C6A5B"/>
    <w:rsid w:val="3A43428E"/>
    <w:rsid w:val="3A4D2A17"/>
    <w:rsid w:val="3A593381"/>
    <w:rsid w:val="3A5D440F"/>
    <w:rsid w:val="3A5E2E76"/>
    <w:rsid w:val="3A5E548C"/>
    <w:rsid w:val="3A654204"/>
    <w:rsid w:val="3A6E37BE"/>
    <w:rsid w:val="3AA30888"/>
    <w:rsid w:val="3ABC7B9C"/>
    <w:rsid w:val="3ACA4067"/>
    <w:rsid w:val="3AEC0481"/>
    <w:rsid w:val="3AEF3ACE"/>
    <w:rsid w:val="3AF45588"/>
    <w:rsid w:val="3AF85078"/>
    <w:rsid w:val="3AFF6407"/>
    <w:rsid w:val="3B0E03F8"/>
    <w:rsid w:val="3B331C0C"/>
    <w:rsid w:val="3B3F28F6"/>
    <w:rsid w:val="3B41196C"/>
    <w:rsid w:val="3B6815F8"/>
    <w:rsid w:val="3B7364AD"/>
    <w:rsid w:val="3B7C2623"/>
    <w:rsid w:val="3B7E7631"/>
    <w:rsid w:val="3B892C45"/>
    <w:rsid w:val="3B936B4F"/>
    <w:rsid w:val="3B9C1EA7"/>
    <w:rsid w:val="3BA448B8"/>
    <w:rsid w:val="3BC23194"/>
    <w:rsid w:val="3BE53493"/>
    <w:rsid w:val="3C066FA7"/>
    <w:rsid w:val="3C125CC6"/>
    <w:rsid w:val="3C5A39D8"/>
    <w:rsid w:val="3C5F463A"/>
    <w:rsid w:val="3C634773"/>
    <w:rsid w:val="3C846802"/>
    <w:rsid w:val="3C895791"/>
    <w:rsid w:val="3C8961A9"/>
    <w:rsid w:val="3C8972A1"/>
    <w:rsid w:val="3C9F32D2"/>
    <w:rsid w:val="3CA1529C"/>
    <w:rsid w:val="3CCF1E09"/>
    <w:rsid w:val="3CCF3150"/>
    <w:rsid w:val="3CD66C98"/>
    <w:rsid w:val="3CE12EB8"/>
    <w:rsid w:val="3D0C0967"/>
    <w:rsid w:val="3D263E9D"/>
    <w:rsid w:val="3D332398"/>
    <w:rsid w:val="3D4E71D1"/>
    <w:rsid w:val="3D521ACE"/>
    <w:rsid w:val="3D5F9CEB"/>
    <w:rsid w:val="3D6C5DFC"/>
    <w:rsid w:val="3D7F42B0"/>
    <w:rsid w:val="3DA8B1D9"/>
    <w:rsid w:val="3DB1150E"/>
    <w:rsid w:val="3DB97E1C"/>
    <w:rsid w:val="3DBD17B8"/>
    <w:rsid w:val="3DDE0AF1"/>
    <w:rsid w:val="3DE74F30"/>
    <w:rsid w:val="3DEB2C72"/>
    <w:rsid w:val="3DEC63E4"/>
    <w:rsid w:val="3DEF255B"/>
    <w:rsid w:val="3DFD4754"/>
    <w:rsid w:val="3DFFB6B1"/>
    <w:rsid w:val="3E171AC4"/>
    <w:rsid w:val="3E2274D6"/>
    <w:rsid w:val="3E2C4BE1"/>
    <w:rsid w:val="3E321D93"/>
    <w:rsid w:val="3E481EEC"/>
    <w:rsid w:val="3E530817"/>
    <w:rsid w:val="3E6622F9"/>
    <w:rsid w:val="3E7A791E"/>
    <w:rsid w:val="3EA44869"/>
    <w:rsid w:val="3EA472ED"/>
    <w:rsid w:val="3EAD617A"/>
    <w:rsid w:val="3EB76FF8"/>
    <w:rsid w:val="3EBD2C6B"/>
    <w:rsid w:val="3EBF7C5B"/>
    <w:rsid w:val="3ECF60F0"/>
    <w:rsid w:val="3ED82DBD"/>
    <w:rsid w:val="3EE80F60"/>
    <w:rsid w:val="3F042179"/>
    <w:rsid w:val="3F0D4E6A"/>
    <w:rsid w:val="3F1B30E3"/>
    <w:rsid w:val="3F1C4605"/>
    <w:rsid w:val="3F1E7077"/>
    <w:rsid w:val="3F980BD8"/>
    <w:rsid w:val="3FAE3A86"/>
    <w:rsid w:val="3FBB48C6"/>
    <w:rsid w:val="3FBE7F13"/>
    <w:rsid w:val="3FBF6165"/>
    <w:rsid w:val="3FE200A5"/>
    <w:rsid w:val="3FE9FE44"/>
    <w:rsid w:val="3FF6EDC1"/>
    <w:rsid w:val="3FFA49BC"/>
    <w:rsid w:val="3FFF0CB8"/>
    <w:rsid w:val="403A3A3D"/>
    <w:rsid w:val="40580367"/>
    <w:rsid w:val="40714F85"/>
    <w:rsid w:val="40955117"/>
    <w:rsid w:val="409D1A7E"/>
    <w:rsid w:val="40AD06B3"/>
    <w:rsid w:val="40D774DE"/>
    <w:rsid w:val="40D95004"/>
    <w:rsid w:val="40EA5463"/>
    <w:rsid w:val="40EB11DB"/>
    <w:rsid w:val="40EB2F89"/>
    <w:rsid w:val="40FC039F"/>
    <w:rsid w:val="41061E61"/>
    <w:rsid w:val="410D2F00"/>
    <w:rsid w:val="411A73CB"/>
    <w:rsid w:val="41320BB8"/>
    <w:rsid w:val="413B5CBF"/>
    <w:rsid w:val="413C37E5"/>
    <w:rsid w:val="414D59F2"/>
    <w:rsid w:val="416A4D1D"/>
    <w:rsid w:val="41746A12"/>
    <w:rsid w:val="41856F3A"/>
    <w:rsid w:val="418A4550"/>
    <w:rsid w:val="418C2076"/>
    <w:rsid w:val="4193283E"/>
    <w:rsid w:val="41BE244C"/>
    <w:rsid w:val="41DD1896"/>
    <w:rsid w:val="41DE4E43"/>
    <w:rsid w:val="41F320F5"/>
    <w:rsid w:val="41F83BB0"/>
    <w:rsid w:val="420C31B7"/>
    <w:rsid w:val="420E6F2F"/>
    <w:rsid w:val="42562684"/>
    <w:rsid w:val="42584520"/>
    <w:rsid w:val="425A03C6"/>
    <w:rsid w:val="425A621B"/>
    <w:rsid w:val="425F629E"/>
    <w:rsid w:val="427C6834"/>
    <w:rsid w:val="428C60A6"/>
    <w:rsid w:val="42A83B9D"/>
    <w:rsid w:val="42D75573"/>
    <w:rsid w:val="42F42AD1"/>
    <w:rsid w:val="43291309"/>
    <w:rsid w:val="433C4B1C"/>
    <w:rsid w:val="43421586"/>
    <w:rsid w:val="434B5F61"/>
    <w:rsid w:val="4387106A"/>
    <w:rsid w:val="43923B90"/>
    <w:rsid w:val="43994F1E"/>
    <w:rsid w:val="43A80903"/>
    <w:rsid w:val="43C04259"/>
    <w:rsid w:val="43C42299"/>
    <w:rsid w:val="43E637F5"/>
    <w:rsid w:val="43E71EF6"/>
    <w:rsid w:val="43F700E9"/>
    <w:rsid w:val="445D368E"/>
    <w:rsid w:val="44677454"/>
    <w:rsid w:val="446C2633"/>
    <w:rsid w:val="447119F7"/>
    <w:rsid w:val="44760559"/>
    <w:rsid w:val="44BA6EFA"/>
    <w:rsid w:val="44C2391C"/>
    <w:rsid w:val="44C304A5"/>
    <w:rsid w:val="44CE0BF8"/>
    <w:rsid w:val="44D473C9"/>
    <w:rsid w:val="44DA759D"/>
    <w:rsid w:val="44E1310E"/>
    <w:rsid w:val="44E4666D"/>
    <w:rsid w:val="44F7490B"/>
    <w:rsid w:val="450665AC"/>
    <w:rsid w:val="450A720B"/>
    <w:rsid w:val="45302213"/>
    <w:rsid w:val="454D7D6F"/>
    <w:rsid w:val="454F7F8B"/>
    <w:rsid w:val="45510031"/>
    <w:rsid w:val="459E4FD5"/>
    <w:rsid w:val="45AA51C1"/>
    <w:rsid w:val="45B7168C"/>
    <w:rsid w:val="45C32A9A"/>
    <w:rsid w:val="45C344D5"/>
    <w:rsid w:val="45CA5863"/>
    <w:rsid w:val="45D24718"/>
    <w:rsid w:val="45DF58C0"/>
    <w:rsid w:val="45E23276"/>
    <w:rsid w:val="45E80675"/>
    <w:rsid w:val="45EF52CA"/>
    <w:rsid w:val="46004EAA"/>
    <w:rsid w:val="460523D5"/>
    <w:rsid w:val="460A1E32"/>
    <w:rsid w:val="461A28EF"/>
    <w:rsid w:val="462A4554"/>
    <w:rsid w:val="463D6035"/>
    <w:rsid w:val="468C2B19"/>
    <w:rsid w:val="46B402D6"/>
    <w:rsid w:val="46D20305"/>
    <w:rsid w:val="46EE5581"/>
    <w:rsid w:val="46F72688"/>
    <w:rsid w:val="46FA2325"/>
    <w:rsid w:val="47035D6E"/>
    <w:rsid w:val="47044DA5"/>
    <w:rsid w:val="470C01AE"/>
    <w:rsid w:val="474B4ADD"/>
    <w:rsid w:val="47583F97"/>
    <w:rsid w:val="4760588E"/>
    <w:rsid w:val="477B022D"/>
    <w:rsid w:val="479E0D55"/>
    <w:rsid w:val="47AF4D11"/>
    <w:rsid w:val="47BAD46D"/>
    <w:rsid w:val="47D77DC3"/>
    <w:rsid w:val="47E56984"/>
    <w:rsid w:val="48027536"/>
    <w:rsid w:val="48054931"/>
    <w:rsid w:val="480C2BDB"/>
    <w:rsid w:val="480C3F44"/>
    <w:rsid w:val="480E207F"/>
    <w:rsid w:val="481A347D"/>
    <w:rsid w:val="48220486"/>
    <w:rsid w:val="482F5E51"/>
    <w:rsid w:val="4867383D"/>
    <w:rsid w:val="486758E9"/>
    <w:rsid w:val="48702E73"/>
    <w:rsid w:val="48896B80"/>
    <w:rsid w:val="488C32A4"/>
    <w:rsid w:val="488E0DCA"/>
    <w:rsid w:val="48B325DE"/>
    <w:rsid w:val="48CE566A"/>
    <w:rsid w:val="48E629B4"/>
    <w:rsid w:val="48E7672C"/>
    <w:rsid w:val="490B241B"/>
    <w:rsid w:val="49290042"/>
    <w:rsid w:val="492A6A34"/>
    <w:rsid w:val="49365D86"/>
    <w:rsid w:val="49584F34"/>
    <w:rsid w:val="49774BBE"/>
    <w:rsid w:val="49867426"/>
    <w:rsid w:val="498875C7"/>
    <w:rsid w:val="49933F38"/>
    <w:rsid w:val="49950DF1"/>
    <w:rsid w:val="49BE123B"/>
    <w:rsid w:val="4A08695A"/>
    <w:rsid w:val="4A0B01F8"/>
    <w:rsid w:val="4A0D5D1E"/>
    <w:rsid w:val="4A1277D9"/>
    <w:rsid w:val="4A256D1C"/>
    <w:rsid w:val="4A2701FF"/>
    <w:rsid w:val="4A3D4856"/>
    <w:rsid w:val="4A3E05CE"/>
    <w:rsid w:val="4A410A06"/>
    <w:rsid w:val="4A49144C"/>
    <w:rsid w:val="4A4A2ACF"/>
    <w:rsid w:val="4A525E27"/>
    <w:rsid w:val="4A537B51"/>
    <w:rsid w:val="4A5B4CDC"/>
    <w:rsid w:val="4A672DFB"/>
    <w:rsid w:val="4A7861F4"/>
    <w:rsid w:val="4A7B35D0"/>
    <w:rsid w:val="4A965D14"/>
    <w:rsid w:val="4ABB1C1E"/>
    <w:rsid w:val="4ABD14F2"/>
    <w:rsid w:val="4AC663E7"/>
    <w:rsid w:val="4ADE15B1"/>
    <w:rsid w:val="4ADE309A"/>
    <w:rsid w:val="4AE22D3E"/>
    <w:rsid w:val="4AE42F23"/>
    <w:rsid w:val="4AE5697A"/>
    <w:rsid w:val="4AEF3676"/>
    <w:rsid w:val="4AF8077D"/>
    <w:rsid w:val="4B0E1D4E"/>
    <w:rsid w:val="4B271E45"/>
    <w:rsid w:val="4B313C8F"/>
    <w:rsid w:val="4B4D6D1A"/>
    <w:rsid w:val="4B7122DD"/>
    <w:rsid w:val="4BA34B8C"/>
    <w:rsid w:val="4BA426B2"/>
    <w:rsid w:val="4BBE3774"/>
    <w:rsid w:val="4BE447B1"/>
    <w:rsid w:val="4BFE1DC3"/>
    <w:rsid w:val="4C2832E3"/>
    <w:rsid w:val="4C2C2DD4"/>
    <w:rsid w:val="4C6B3C12"/>
    <w:rsid w:val="4C806C7C"/>
    <w:rsid w:val="4C87000A"/>
    <w:rsid w:val="4CA13CE1"/>
    <w:rsid w:val="4CB640AB"/>
    <w:rsid w:val="4CBB7CB4"/>
    <w:rsid w:val="4CC254E6"/>
    <w:rsid w:val="4CDB5302"/>
    <w:rsid w:val="4CF66F3E"/>
    <w:rsid w:val="4D07739D"/>
    <w:rsid w:val="4D0C6761"/>
    <w:rsid w:val="4D0E4287"/>
    <w:rsid w:val="4D176AFC"/>
    <w:rsid w:val="4D176E22"/>
    <w:rsid w:val="4D510618"/>
    <w:rsid w:val="4D600DFB"/>
    <w:rsid w:val="4D671BE9"/>
    <w:rsid w:val="4D6D36A4"/>
    <w:rsid w:val="4D743088"/>
    <w:rsid w:val="4D9964EA"/>
    <w:rsid w:val="4DB50BA7"/>
    <w:rsid w:val="4DBE3EFF"/>
    <w:rsid w:val="4DCA5C07"/>
    <w:rsid w:val="4DD454D1"/>
    <w:rsid w:val="4DD80C70"/>
    <w:rsid w:val="4DDB6E33"/>
    <w:rsid w:val="4DE4148C"/>
    <w:rsid w:val="4DE742AB"/>
    <w:rsid w:val="4E002DD8"/>
    <w:rsid w:val="4E04568A"/>
    <w:rsid w:val="4E047438"/>
    <w:rsid w:val="4E065795"/>
    <w:rsid w:val="4E1D3A41"/>
    <w:rsid w:val="4E240D43"/>
    <w:rsid w:val="4E255D2C"/>
    <w:rsid w:val="4E296E9F"/>
    <w:rsid w:val="4E2E44B5"/>
    <w:rsid w:val="4E4A5712"/>
    <w:rsid w:val="4E4D73D5"/>
    <w:rsid w:val="4E78429A"/>
    <w:rsid w:val="4E8567CB"/>
    <w:rsid w:val="4EB62B21"/>
    <w:rsid w:val="4EC5306C"/>
    <w:rsid w:val="4EC64443"/>
    <w:rsid w:val="4EE36838"/>
    <w:rsid w:val="4F072754"/>
    <w:rsid w:val="4F245FE4"/>
    <w:rsid w:val="4F267A46"/>
    <w:rsid w:val="4F277882"/>
    <w:rsid w:val="4F3B1CB4"/>
    <w:rsid w:val="4F3C5EB0"/>
    <w:rsid w:val="4F3D2C02"/>
    <w:rsid w:val="4F4405DB"/>
    <w:rsid w:val="4F5902F9"/>
    <w:rsid w:val="4F6F09B6"/>
    <w:rsid w:val="4F8151E4"/>
    <w:rsid w:val="4F910A86"/>
    <w:rsid w:val="4F9B4030"/>
    <w:rsid w:val="4FC155E1"/>
    <w:rsid w:val="4FC86056"/>
    <w:rsid w:val="4FCE5F50"/>
    <w:rsid w:val="4FD01CC8"/>
    <w:rsid w:val="4FD55530"/>
    <w:rsid w:val="4FDA7242"/>
    <w:rsid w:val="4FEC63D6"/>
    <w:rsid w:val="4FF534DD"/>
    <w:rsid w:val="503264DF"/>
    <w:rsid w:val="50650662"/>
    <w:rsid w:val="5086682B"/>
    <w:rsid w:val="50B415EA"/>
    <w:rsid w:val="50B64B83"/>
    <w:rsid w:val="50C64592"/>
    <w:rsid w:val="50D94BAC"/>
    <w:rsid w:val="50E21CB3"/>
    <w:rsid w:val="510A2FB8"/>
    <w:rsid w:val="510C4854"/>
    <w:rsid w:val="512C73D2"/>
    <w:rsid w:val="51330760"/>
    <w:rsid w:val="514364CA"/>
    <w:rsid w:val="514851A8"/>
    <w:rsid w:val="515801C7"/>
    <w:rsid w:val="51621046"/>
    <w:rsid w:val="516923D4"/>
    <w:rsid w:val="517C722D"/>
    <w:rsid w:val="519A07DF"/>
    <w:rsid w:val="519A75BE"/>
    <w:rsid w:val="51CE7EB0"/>
    <w:rsid w:val="51DA17F3"/>
    <w:rsid w:val="51E27A91"/>
    <w:rsid w:val="522E5D3A"/>
    <w:rsid w:val="52344790"/>
    <w:rsid w:val="523C50E3"/>
    <w:rsid w:val="523F1387"/>
    <w:rsid w:val="524B3888"/>
    <w:rsid w:val="526A27BA"/>
    <w:rsid w:val="5278409B"/>
    <w:rsid w:val="52802FA6"/>
    <w:rsid w:val="52AF6D82"/>
    <w:rsid w:val="52BF7DD2"/>
    <w:rsid w:val="52D95337"/>
    <w:rsid w:val="52FE0BBF"/>
    <w:rsid w:val="53057EDB"/>
    <w:rsid w:val="533232D6"/>
    <w:rsid w:val="533662E6"/>
    <w:rsid w:val="5345477B"/>
    <w:rsid w:val="53560736"/>
    <w:rsid w:val="535F3A8F"/>
    <w:rsid w:val="536B25A4"/>
    <w:rsid w:val="536F35A6"/>
    <w:rsid w:val="53794425"/>
    <w:rsid w:val="53876B42"/>
    <w:rsid w:val="53A414A2"/>
    <w:rsid w:val="53B84F4D"/>
    <w:rsid w:val="53BA57DC"/>
    <w:rsid w:val="53C733E2"/>
    <w:rsid w:val="53D1282D"/>
    <w:rsid w:val="53D578AD"/>
    <w:rsid w:val="53F1220D"/>
    <w:rsid w:val="53F50F2E"/>
    <w:rsid w:val="53F62032"/>
    <w:rsid w:val="541742D5"/>
    <w:rsid w:val="54452097"/>
    <w:rsid w:val="544F3B03"/>
    <w:rsid w:val="546A643A"/>
    <w:rsid w:val="546F1475"/>
    <w:rsid w:val="54703A7A"/>
    <w:rsid w:val="547E6196"/>
    <w:rsid w:val="548C28D2"/>
    <w:rsid w:val="549239F0"/>
    <w:rsid w:val="54D77655"/>
    <w:rsid w:val="54EA0F6C"/>
    <w:rsid w:val="54EB309E"/>
    <w:rsid w:val="54F31E22"/>
    <w:rsid w:val="550B4862"/>
    <w:rsid w:val="5511700B"/>
    <w:rsid w:val="55144405"/>
    <w:rsid w:val="551F0B77"/>
    <w:rsid w:val="552D196B"/>
    <w:rsid w:val="55346855"/>
    <w:rsid w:val="555667CB"/>
    <w:rsid w:val="555E1B24"/>
    <w:rsid w:val="55913CA7"/>
    <w:rsid w:val="559A7000"/>
    <w:rsid w:val="55C0633B"/>
    <w:rsid w:val="55DD513F"/>
    <w:rsid w:val="55DD6E38"/>
    <w:rsid w:val="55F14746"/>
    <w:rsid w:val="55FA620E"/>
    <w:rsid w:val="55FBD9FB"/>
    <w:rsid w:val="560711EA"/>
    <w:rsid w:val="564725B8"/>
    <w:rsid w:val="56496330"/>
    <w:rsid w:val="5652713D"/>
    <w:rsid w:val="565A053D"/>
    <w:rsid w:val="565D1DDC"/>
    <w:rsid w:val="566969D2"/>
    <w:rsid w:val="566F4E48"/>
    <w:rsid w:val="568129C5"/>
    <w:rsid w:val="56835CE6"/>
    <w:rsid w:val="56A16A45"/>
    <w:rsid w:val="56C449A6"/>
    <w:rsid w:val="56C97471"/>
    <w:rsid w:val="56E322E1"/>
    <w:rsid w:val="56F21D1F"/>
    <w:rsid w:val="56FB2217"/>
    <w:rsid w:val="56FE536D"/>
    <w:rsid w:val="570B7A8A"/>
    <w:rsid w:val="572321FF"/>
    <w:rsid w:val="572D485F"/>
    <w:rsid w:val="57572CCF"/>
    <w:rsid w:val="576757A8"/>
    <w:rsid w:val="577613A7"/>
    <w:rsid w:val="578735B4"/>
    <w:rsid w:val="578F06BB"/>
    <w:rsid w:val="57913F1C"/>
    <w:rsid w:val="579B4719"/>
    <w:rsid w:val="579D0630"/>
    <w:rsid w:val="57E04A72"/>
    <w:rsid w:val="57FA1FD8"/>
    <w:rsid w:val="57FE314A"/>
    <w:rsid w:val="581D5B1D"/>
    <w:rsid w:val="582967FB"/>
    <w:rsid w:val="582A0C34"/>
    <w:rsid w:val="58353010"/>
    <w:rsid w:val="58366D88"/>
    <w:rsid w:val="587D6765"/>
    <w:rsid w:val="58811ACF"/>
    <w:rsid w:val="58955986"/>
    <w:rsid w:val="58975A79"/>
    <w:rsid w:val="58AE5A93"/>
    <w:rsid w:val="58BB59CC"/>
    <w:rsid w:val="58C40DCD"/>
    <w:rsid w:val="58E73667"/>
    <w:rsid w:val="58F34C16"/>
    <w:rsid w:val="58FE1654"/>
    <w:rsid w:val="590429E2"/>
    <w:rsid w:val="59060509"/>
    <w:rsid w:val="592941F7"/>
    <w:rsid w:val="592F3F03"/>
    <w:rsid w:val="593B28A8"/>
    <w:rsid w:val="593C3C4D"/>
    <w:rsid w:val="59424271"/>
    <w:rsid w:val="594A1009"/>
    <w:rsid w:val="594A6647"/>
    <w:rsid w:val="59507D05"/>
    <w:rsid w:val="59544CD9"/>
    <w:rsid w:val="5963595B"/>
    <w:rsid w:val="59793D78"/>
    <w:rsid w:val="59973856"/>
    <w:rsid w:val="599C0E6D"/>
    <w:rsid w:val="59A71CEC"/>
    <w:rsid w:val="59BE7035"/>
    <w:rsid w:val="59BF62A3"/>
    <w:rsid w:val="59C53F20"/>
    <w:rsid w:val="59EF5441"/>
    <w:rsid w:val="59EF71EF"/>
    <w:rsid w:val="59F40CA9"/>
    <w:rsid w:val="59FF38D6"/>
    <w:rsid w:val="5A047DDA"/>
    <w:rsid w:val="5A2C59C0"/>
    <w:rsid w:val="5A3442E8"/>
    <w:rsid w:val="5A411F7D"/>
    <w:rsid w:val="5A450DAF"/>
    <w:rsid w:val="5A55604A"/>
    <w:rsid w:val="5A60224B"/>
    <w:rsid w:val="5A625C12"/>
    <w:rsid w:val="5A673229"/>
    <w:rsid w:val="5A8269AE"/>
    <w:rsid w:val="5A8C0EE1"/>
    <w:rsid w:val="5AA4447D"/>
    <w:rsid w:val="5AA955EF"/>
    <w:rsid w:val="5AB20948"/>
    <w:rsid w:val="5AB32B59"/>
    <w:rsid w:val="5ABA77FD"/>
    <w:rsid w:val="5ABF12B7"/>
    <w:rsid w:val="5ABF74FC"/>
    <w:rsid w:val="5AD308BE"/>
    <w:rsid w:val="5ADB0B97"/>
    <w:rsid w:val="5AFD7EFA"/>
    <w:rsid w:val="5B1F1D55"/>
    <w:rsid w:val="5B573343"/>
    <w:rsid w:val="5B5A14CA"/>
    <w:rsid w:val="5B600CCF"/>
    <w:rsid w:val="5B924F7D"/>
    <w:rsid w:val="5BA159E3"/>
    <w:rsid w:val="5BD42B40"/>
    <w:rsid w:val="5BD7618C"/>
    <w:rsid w:val="5BE81608"/>
    <w:rsid w:val="5BEFB81B"/>
    <w:rsid w:val="5BF94355"/>
    <w:rsid w:val="5C163158"/>
    <w:rsid w:val="5C205D85"/>
    <w:rsid w:val="5C316B79"/>
    <w:rsid w:val="5C433822"/>
    <w:rsid w:val="5C4E644E"/>
    <w:rsid w:val="5C576CE3"/>
    <w:rsid w:val="5C700ABB"/>
    <w:rsid w:val="5C797243"/>
    <w:rsid w:val="5C901728"/>
    <w:rsid w:val="5CBC3D00"/>
    <w:rsid w:val="5CD66444"/>
    <w:rsid w:val="5CDE3232"/>
    <w:rsid w:val="5D041203"/>
    <w:rsid w:val="5D135E4F"/>
    <w:rsid w:val="5D182574"/>
    <w:rsid w:val="5D2673CB"/>
    <w:rsid w:val="5D324D98"/>
    <w:rsid w:val="5D327B1E"/>
    <w:rsid w:val="5D355860"/>
    <w:rsid w:val="5D42488D"/>
    <w:rsid w:val="5D5F468B"/>
    <w:rsid w:val="5D7C6543"/>
    <w:rsid w:val="5DA84E4F"/>
    <w:rsid w:val="5DAF93C0"/>
    <w:rsid w:val="5DC475F4"/>
    <w:rsid w:val="5DDF7B22"/>
    <w:rsid w:val="5DE22614"/>
    <w:rsid w:val="5DEB0B1F"/>
    <w:rsid w:val="5E3F0E79"/>
    <w:rsid w:val="5E590461"/>
    <w:rsid w:val="5E59557E"/>
    <w:rsid w:val="5E671A49"/>
    <w:rsid w:val="5E79177D"/>
    <w:rsid w:val="5E96232F"/>
    <w:rsid w:val="5EA20CD3"/>
    <w:rsid w:val="5EAB3843"/>
    <w:rsid w:val="5EB00087"/>
    <w:rsid w:val="5EB01642"/>
    <w:rsid w:val="5EBA601D"/>
    <w:rsid w:val="5EBB1D95"/>
    <w:rsid w:val="5EBE53E1"/>
    <w:rsid w:val="5EC073AC"/>
    <w:rsid w:val="5ED36413"/>
    <w:rsid w:val="5EDA30AE"/>
    <w:rsid w:val="5EE44E48"/>
    <w:rsid w:val="5EF17565"/>
    <w:rsid w:val="5F1D47FE"/>
    <w:rsid w:val="5F353888"/>
    <w:rsid w:val="5F4E5EE5"/>
    <w:rsid w:val="5F553F98"/>
    <w:rsid w:val="5F846BB7"/>
    <w:rsid w:val="5F8E1258"/>
    <w:rsid w:val="5F944AC0"/>
    <w:rsid w:val="5FAB005C"/>
    <w:rsid w:val="5FAB1E0A"/>
    <w:rsid w:val="5FB94527"/>
    <w:rsid w:val="5FBE590B"/>
    <w:rsid w:val="5FDD5C4B"/>
    <w:rsid w:val="5FE01AB3"/>
    <w:rsid w:val="5FE550F4"/>
    <w:rsid w:val="5FEB1B9D"/>
    <w:rsid w:val="600238DC"/>
    <w:rsid w:val="600F6B51"/>
    <w:rsid w:val="601E0D25"/>
    <w:rsid w:val="605C4EB2"/>
    <w:rsid w:val="6062112C"/>
    <w:rsid w:val="60786F86"/>
    <w:rsid w:val="6093290C"/>
    <w:rsid w:val="609A4358"/>
    <w:rsid w:val="60AE2C7C"/>
    <w:rsid w:val="60B66CB8"/>
    <w:rsid w:val="60EE0221"/>
    <w:rsid w:val="60FD0443"/>
    <w:rsid w:val="61010679"/>
    <w:rsid w:val="61073070"/>
    <w:rsid w:val="61120392"/>
    <w:rsid w:val="613A51F3"/>
    <w:rsid w:val="6142679E"/>
    <w:rsid w:val="61534507"/>
    <w:rsid w:val="615D6A76"/>
    <w:rsid w:val="61693D2A"/>
    <w:rsid w:val="61695AD8"/>
    <w:rsid w:val="616A6C8B"/>
    <w:rsid w:val="618648DC"/>
    <w:rsid w:val="61967103"/>
    <w:rsid w:val="61A44D62"/>
    <w:rsid w:val="61AE5BE1"/>
    <w:rsid w:val="61B279AB"/>
    <w:rsid w:val="61CD42B9"/>
    <w:rsid w:val="61D94A0C"/>
    <w:rsid w:val="61E57855"/>
    <w:rsid w:val="620121B5"/>
    <w:rsid w:val="62143C0D"/>
    <w:rsid w:val="621973D7"/>
    <w:rsid w:val="6220263B"/>
    <w:rsid w:val="62382A05"/>
    <w:rsid w:val="623D6084"/>
    <w:rsid w:val="62436329"/>
    <w:rsid w:val="624E3350"/>
    <w:rsid w:val="625C52AD"/>
    <w:rsid w:val="625D388F"/>
    <w:rsid w:val="62625D30"/>
    <w:rsid w:val="6266605E"/>
    <w:rsid w:val="62751FFF"/>
    <w:rsid w:val="62970423"/>
    <w:rsid w:val="629767E0"/>
    <w:rsid w:val="62B162F2"/>
    <w:rsid w:val="62CC27C3"/>
    <w:rsid w:val="62D33B51"/>
    <w:rsid w:val="62EF025F"/>
    <w:rsid w:val="63133F4E"/>
    <w:rsid w:val="632411E5"/>
    <w:rsid w:val="632D18E1"/>
    <w:rsid w:val="632F6802"/>
    <w:rsid w:val="633013C5"/>
    <w:rsid w:val="63506F50"/>
    <w:rsid w:val="6360128C"/>
    <w:rsid w:val="636348E3"/>
    <w:rsid w:val="636F4A97"/>
    <w:rsid w:val="63724B56"/>
    <w:rsid w:val="6373359C"/>
    <w:rsid w:val="637B1AF3"/>
    <w:rsid w:val="63AE3C76"/>
    <w:rsid w:val="63B70D7D"/>
    <w:rsid w:val="63B76FCF"/>
    <w:rsid w:val="63D002E3"/>
    <w:rsid w:val="63D95197"/>
    <w:rsid w:val="63EC3C2E"/>
    <w:rsid w:val="63F317FB"/>
    <w:rsid w:val="63F37424"/>
    <w:rsid w:val="640D58F2"/>
    <w:rsid w:val="64122457"/>
    <w:rsid w:val="64153CF6"/>
    <w:rsid w:val="643A3DC4"/>
    <w:rsid w:val="64542A70"/>
    <w:rsid w:val="6459763E"/>
    <w:rsid w:val="64632CB3"/>
    <w:rsid w:val="64672D9D"/>
    <w:rsid w:val="646C600B"/>
    <w:rsid w:val="647732ED"/>
    <w:rsid w:val="648A0240"/>
    <w:rsid w:val="6494575B"/>
    <w:rsid w:val="64B452BD"/>
    <w:rsid w:val="64C37BF6"/>
    <w:rsid w:val="64CD637E"/>
    <w:rsid w:val="64D67929"/>
    <w:rsid w:val="64E43618"/>
    <w:rsid w:val="64ED4A08"/>
    <w:rsid w:val="650D069A"/>
    <w:rsid w:val="651061B6"/>
    <w:rsid w:val="651947C4"/>
    <w:rsid w:val="651B358E"/>
    <w:rsid w:val="653C72E3"/>
    <w:rsid w:val="655354A0"/>
    <w:rsid w:val="65544D07"/>
    <w:rsid w:val="656C203B"/>
    <w:rsid w:val="657B5DD8"/>
    <w:rsid w:val="657B5DDA"/>
    <w:rsid w:val="658C3FF0"/>
    <w:rsid w:val="659550EE"/>
    <w:rsid w:val="65A43583"/>
    <w:rsid w:val="65B953D5"/>
    <w:rsid w:val="65CE6852"/>
    <w:rsid w:val="65D33E68"/>
    <w:rsid w:val="65EC0A86"/>
    <w:rsid w:val="65FA7647"/>
    <w:rsid w:val="65FC516D"/>
    <w:rsid w:val="661911FC"/>
    <w:rsid w:val="661E3335"/>
    <w:rsid w:val="662719F3"/>
    <w:rsid w:val="662E22FD"/>
    <w:rsid w:val="66641A48"/>
    <w:rsid w:val="66656FC5"/>
    <w:rsid w:val="666A27CA"/>
    <w:rsid w:val="66817B87"/>
    <w:rsid w:val="66C67529"/>
    <w:rsid w:val="66CF2882"/>
    <w:rsid w:val="66D460EA"/>
    <w:rsid w:val="66DE2AC5"/>
    <w:rsid w:val="66E6069B"/>
    <w:rsid w:val="66E75E1D"/>
    <w:rsid w:val="67002B25"/>
    <w:rsid w:val="67050EBB"/>
    <w:rsid w:val="67136ED0"/>
    <w:rsid w:val="67226E55"/>
    <w:rsid w:val="67453E03"/>
    <w:rsid w:val="674C7A2E"/>
    <w:rsid w:val="676F7BC1"/>
    <w:rsid w:val="67701963"/>
    <w:rsid w:val="67742476"/>
    <w:rsid w:val="677F1E8A"/>
    <w:rsid w:val="677F3428"/>
    <w:rsid w:val="67825B46"/>
    <w:rsid w:val="67830ADB"/>
    <w:rsid w:val="679338AF"/>
    <w:rsid w:val="679F04A6"/>
    <w:rsid w:val="67A27F96"/>
    <w:rsid w:val="67D16185"/>
    <w:rsid w:val="67DA7730"/>
    <w:rsid w:val="67E4410B"/>
    <w:rsid w:val="67EE0BC6"/>
    <w:rsid w:val="67F51E74"/>
    <w:rsid w:val="67FC2F18"/>
    <w:rsid w:val="68016A6B"/>
    <w:rsid w:val="68152516"/>
    <w:rsid w:val="68531926"/>
    <w:rsid w:val="686A5863"/>
    <w:rsid w:val="68916BE9"/>
    <w:rsid w:val="68975621"/>
    <w:rsid w:val="6898527B"/>
    <w:rsid w:val="68AF296B"/>
    <w:rsid w:val="68B43ADD"/>
    <w:rsid w:val="68B65AA7"/>
    <w:rsid w:val="68C06926"/>
    <w:rsid w:val="68CF4DBB"/>
    <w:rsid w:val="68DE3577"/>
    <w:rsid w:val="68F71C1C"/>
    <w:rsid w:val="6905258B"/>
    <w:rsid w:val="690F51B7"/>
    <w:rsid w:val="69197DE4"/>
    <w:rsid w:val="692F13B6"/>
    <w:rsid w:val="6933534A"/>
    <w:rsid w:val="693A042A"/>
    <w:rsid w:val="693B2280"/>
    <w:rsid w:val="69556F7E"/>
    <w:rsid w:val="696E0130"/>
    <w:rsid w:val="6974326C"/>
    <w:rsid w:val="69943EAA"/>
    <w:rsid w:val="699F4036"/>
    <w:rsid w:val="69A47FF6"/>
    <w:rsid w:val="69A973BA"/>
    <w:rsid w:val="69B55AF0"/>
    <w:rsid w:val="69CB0C5E"/>
    <w:rsid w:val="69E403F2"/>
    <w:rsid w:val="69F10D61"/>
    <w:rsid w:val="6A070584"/>
    <w:rsid w:val="6A11666B"/>
    <w:rsid w:val="6A183878"/>
    <w:rsid w:val="6A236173"/>
    <w:rsid w:val="6A2E47A1"/>
    <w:rsid w:val="6A3273AF"/>
    <w:rsid w:val="6A510B3E"/>
    <w:rsid w:val="6A620812"/>
    <w:rsid w:val="6A750417"/>
    <w:rsid w:val="6A837C0B"/>
    <w:rsid w:val="6A876FCF"/>
    <w:rsid w:val="6A9204D5"/>
    <w:rsid w:val="6A9F0A04"/>
    <w:rsid w:val="6AA95BC6"/>
    <w:rsid w:val="6AD40467"/>
    <w:rsid w:val="6ADE12E5"/>
    <w:rsid w:val="6ADE2961"/>
    <w:rsid w:val="6AEA3881"/>
    <w:rsid w:val="6AF428B7"/>
    <w:rsid w:val="6B105217"/>
    <w:rsid w:val="6B250CC2"/>
    <w:rsid w:val="6B264A3A"/>
    <w:rsid w:val="6B427AC6"/>
    <w:rsid w:val="6B4A697B"/>
    <w:rsid w:val="6B560E7C"/>
    <w:rsid w:val="6B5D66AE"/>
    <w:rsid w:val="6B6473E8"/>
    <w:rsid w:val="6B7F9AC6"/>
    <w:rsid w:val="6B8005EE"/>
    <w:rsid w:val="6B8C1C8B"/>
    <w:rsid w:val="6B9D6AAA"/>
    <w:rsid w:val="6BA240C1"/>
    <w:rsid w:val="6BA77929"/>
    <w:rsid w:val="6BAB3F30"/>
    <w:rsid w:val="6BC32289"/>
    <w:rsid w:val="6BE97F42"/>
    <w:rsid w:val="6BF43F27"/>
    <w:rsid w:val="6BF6265F"/>
    <w:rsid w:val="6C411B2C"/>
    <w:rsid w:val="6C413371"/>
    <w:rsid w:val="6C4258A4"/>
    <w:rsid w:val="6C5A20EB"/>
    <w:rsid w:val="6C5D4B13"/>
    <w:rsid w:val="6C67530A"/>
    <w:rsid w:val="6C68797E"/>
    <w:rsid w:val="6C861C34"/>
    <w:rsid w:val="6C8718B9"/>
    <w:rsid w:val="6CB239D6"/>
    <w:rsid w:val="6CB30550"/>
    <w:rsid w:val="6CBA368C"/>
    <w:rsid w:val="6CC973B3"/>
    <w:rsid w:val="6CDC2EEB"/>
    <w:rsid w:val="6CE30E35"/>
    <w:rsid w:val="6CE90966"/>
    <w:rsid w:val="6CEF1361"/>
    <w:rsid w:val="6CF73A7A"/>
    <w:rsid w:val="6CF92406"/>
    <w:rsid w:val="6CFC3CA5"/>
    <w:rsid w:val="6D0C2A35"/>
    <w:rsid w:val="6D0D4104"/>
    <w:rsid w:val="6D417909"/>
    <w:rsid w:val="6D46588D"/>
    <w:rsid w:val="6D54588F"/>
    <w:rsid w:val="6D5E670D"/>
    <w:rsid w:val="6D605AE9"/>
    <w:rsid w:val="6D617FAC"/>
    <w:rsid w:val="6D6369CC"/>
    <w:rsid w:val="6D6A50B2"/>
    <w:rsid w:val="6D7777CF"/>
    <w:rsid w:val="6D84628C"/>
    <w:rsid w:val="6D885538"/>
    <w:rsid w:val="6D8F2D6B"/>
    <w:rsid w:val="6D9574A5"/>
    <w:rsid w:val="6D9613F0"/>
    <w:rsid w:val="6DA57189"/>
    <w:rsid w:val="6DAA54AF"/>
    <w:rsid w:val="6DE44E65"/>
    <w:rsid w:val="6E55366C"/>
    <w:rsid w:val="6E5B52BA"/>
    <w:rsid w:val="6E6978BE"/>
    <w:rsid w:val="6E971ED7"/>
    <w:rsid w:val="6E9F6864"/>
    <w:rsid w:val="6EA36ACE"/>
    <w:rsid w:val="6EA6036C"/>
    <w:rsid w:val="6EAE7221"/>
    <w:rsid w:val="6EBF31DC"/>
    <w:rsid w:val="6EC6456A"/>
    <w:rsid w:val="6ED96320"/>
    <w:rsid w:val="6EE40E94"/>
    <w:rsid w:val="6EE42C42"/>
    <w:rsid w:val="6F011A46"/>
    <w:rsid w:val="6F1572A0"/>
    <w:rsid w:val="6F2B66B4"/>
    <w:rsid w:val="6F40431D"/>
    <w:rsid w:val="6F406688"/>
    <w:rsid w:val="6F4A6F49"/>
    <w:rsid w:val="6F6A75EB"/>
    <w:rsid w:val="6F772788"/>
    <w:rsid w:val="6F781D96"/>
    <w:rsid w:val="6F836FB8"/>
    <w:rsid w:val="6F946416"/>
    <w:rsid w:val="6FD66A2F"/>
    <w:rsid w:val="6FDFE5F4"/>
    <w:rsid w:val="6FE23626"/>
    <w:rsid w:val="6FE32EFA"/>
    <w:rsid w:val="6FEFE0CF"/>
    <w:rsid w:val="6FFD9149"/>
    <w:rsid w:val="6FFF1162"/>
    <w:rsid w:val="700F1F41"/>
    <w:rsid w:val="701337DF"/>
    <w:rsid w:val="701D28B0"/>
    <w:rsid w:val="701F61AD"/>
    <w:rsid w:val="7028057A"/>
    <w:rsid w:val="703955D2"/>
    <w:rsid w:val="704F058F"/>
    <w:rsid w:val="706379BB"/>
    <w:rsid w:val="7069396D"/>
    <w:rsid w:val="706978A3"/>
    <w:rsid w:val="70A11939"/>
    <w:rsid w:val="70E909E4"/>
    <w:rsid w:val="70F133F4"/>
    <w:rsid w:val="70F97AF0"/>
    <w:rsid w:val="71024EE2"/>
    <w:rsid w:val="71121CE9"/>
    <w:rsid w:val="713D6842"/>
    <w:rsid w:val="71502811"/>
    <w:rsid w:val="7167036E"/>
    <w:rsid w:val="71A05546"/>
    <w:rsid w:val="71A16BC9"/>
    <w:rsid w:val="71A87F57"/>
    <w:rsid w:val="71C805F9"/>
    <w:rsid w:val="71CE2310"/>
    <w:rsid w:val="71DE7E1D"/>
    <w:rsid w:val="71E21F50"/>
    <w:rsid w:val="71FA1D3B"/>
    <w:rsid w:val="71FD25BC"/>
    <w:rsid w:val="71FD6D8F"/>
    <w:rsid w:val="721E46BD"/>
    <w:rsid w:val="722021E3"/>
    <w:rsid w:val="722C2936"/>
    <w:rsid w:val="723D7A77"/>
    <w:rsid w:val="72606A84"/>
    <w:rsid w:val="726245AA"/>
    <w:rsid w:val="72655E48"/>
    <w:rsid w:val="727C7C52"/>
    <w:rsid w:val="728200D1"/>
    <w:rsid w:val="72B61D37"/>
    <w:rsid w:val="72B73CFC"/>
    <w:rsid w:val="73441F01"/>
    <w:rsid w:val="734927BA"/>
    <w:rsid w:val="735859AD"/>
    <w:rsid w:val="73592A5F"/>
    <w:rsid w:val="7375655F"/>
    <w:rsid w:val="73774085"/>
    <w:rsid w:val="737B5D13"/>
    <w:rsid w:val="73B205EC"/>
    <w:rsid w:val="73BD016F"/>
    <w:rsid w:val="73BE506A"/>
    <w:rsid w:val="73C3551C"/>
    <w:rsid w:val="73C6500C"/>
    <w:rsid w:val="73D74B24"/>
    <w:rsid w:val="73D96AEE"/>
    <w:rsid w:val="73DE5EB2"/>
    <w:rsid w:val="73E81060"/>
    <w:rsid w:val="73F65A90"/>
    <w:rsid w:val="74145D78"/>
    <w:rsid w:val="745F51EC"/>
    <w:rsid w:val="746A76C2"/>
    <w:rsid w:val="746F2FAE"/>
    <w:rsid w:val="747019BF"/>
    <w:rsid w:val="747D56CB"/>
    <w:rsid w:val="74BB2697"/>
    <w:rsid w:val="74C356CD"/>
    <w:rsid w:val="74C74B98"/>
    <w:rsid w:val="74DB6895"/>
    <w:rsid w:val="74F33BDF"/>
    <w:rsid w:val="74F57957"/>
    <w:rsid w:val="74F82FA3"/>
    <w:rsid w:val="750042DD"/>
    <w:rsid w:val="75073145"/>
    <w:rsid w:val="750E0AAE"/>
    <w:rsid w:val="75104791"/>
    <w:rsid w:val="751D21C1"/>
    <w:rsid w:val="751D7874"/>
    <w:rsid w:val="75491A51"/>
    <w:rsid w:val="75581C94"/>
    <w:rsid w:val="75647AE4"/>
    <w:rsid w:val="75672FAD"/>
    <w:rsid w:val="7577493F"/>
    <w:rsid w:val="75780C69"/>
    <w:rsid w:val="757A7E5C"/>
    <w:rsid w:val="75A90C3E"/>
    <w:rsid w:val="75BE243F"/>
    <w:rsid w:val="75C05533"/>
    <w:rsid w:val="75C31803"/>
    <w:rsid w:val="75C87663"/>
    <w:rsid w:val="75CC36F5"/>
    <w:rsid w:val="75CE45CC"/>
    <w:rsid w:val="75E63744"/>
    <w:rsid w:val="760F284C"/>
    <w:rsid w:val="761E22B2"/>
    <w:rsid w:val="762229CE"/>
    <w:rsid w:val="7625426C"/>
    <w:rsid w:val="76287001"/>
    <w:rsid w:val="762952BA"/>
    <w:rsid w:val="763224E5"/>
    <w:rsid w:val="764D0FCD"/>
    <w:rsid w:val="765608C9"/>
    <w:rsid w:val="768F16E6"/>
    <w:rsid w:val="769A2923"/>
    <w:rsid w:val="76CF99F6"/>
    <w:rsid w:val="76D703E9"/>
    <w:rsid w:val="76F61765"/>
    <w:rsid w:val="76F75CB5"/>
    <w:rsid w:val="772207AC"/>
    <w:rsid w:val="772937FE"/>
    <w:rsid w:val="773D55E5"/>
    <w:rsid w:val="77530965"/>
    <w:rsid w:val="7758241F"/>
    <w:rsid w:val="775D7A36"/>
    <w:rsid w:val="77866F8C"/>
    <w:rsid w:val="778B45A3"/>
    <w:rsid w:val="77A94A29"/>
    <w:rsid w:val="77AB57FB"/>
    <w:rsid w:val="77B2D214"/>
    <w:rsid w:val="77B77B99"/>
    <w:rsid w:val="77BF5FFA"/>
    <w:rsid w:val="77C17FC5"/>
    <w:rsid w:val="77C90C27"/>
    <w:rsid w:val="77DF91E5"/>
    <w:rsid w:val="77F75794"/>
    <w:rsid w:val="77F7A456"/>
    <w:rsid w:val="77FBED67"/>
    <w:rsid w:val="780D4FB8"/>
    <w:rsid w:val="78174088"/>
    <w:rsid w:val="78322C70"/>
    <w:rsid w:val="784308F4"/>
    <w:rsid w:val="7843743C"/>
    <w:rsid w:val="784D3606"/>
    <w:rsid w:val="78572DD4"/>
    <w:rsid w:val="7863107C"/>
    <w:rsid w:val="78664B90"/>
    <w:rsid w:val="787B0F54"/>
    <w:rsid w:val="787FBD88"/>
    <w:rsid w:val="78C1745D"/>
    <w:rsid w:val="78C7785D"/>
    <w:rsid w:val="78C80EDF"/>
    <w:rsid w:val="78CD4747"/>
    <w:rsid w:val="78CF04BF"/>
    <w:rsid w:val="78CF2423"/>
    <w:rsid w:val="78E8667F"/>
    <w:rsid w:val="78F50D6D"/>
    <w:rsid w:val="79132AA2"/>
    <w:rsid w:val="792F27E1"/>
    <w:rsid w:val="79366790"/>
    <w:rsid w:val="793A1DDD"/>
    <w:rsid w:val="796931A0"/>
    <w:rsid w:val="796C5D0E"/>
    <w:rsid w:val="798D20A1"/>
    <w:rsid w:val="799AFA81"/>
    <w:rsid w:val="79A96F62"/>
    <w:rsid w:val="79AB2CDA"/>
    <w:rsid w:val="79D54DBB"/>
    <w:rsid w:val="79E7016D"/>
    <w:rsid w:val="79EF28AA"/>
    <w:rsid w:val="79F503F9"/>
    <w:rsid w:val="79F51DDB"/>
    <w:rsid w:val="79F81C7E"/>
    <w:rsid w:val="79FD2ABD"/>
    <w:rsid w:val="7A0A5C53"/>
    <w:rsid w:val="7A0D6597"/>
    <w:rsid w:val="7A1C7734"/>
    <w:rsid w:val="7A2E124E"/>
    <w:rsid w:val="7A326F58"/>
    <w:rsid w:val="7A392094"/>
    <w:rsid w:val="7A65732D"/>
    <w:rsid w:val="7AB14320"/>
    <w:rsid w:val="7AB43E11"/>
    <w:rsid w:val="7ABE07EB"/>
    <w:rsid w:val="7AC2652D"/>
    <w:rsid w:val="7AD26045"/>
    <w:rsid w:val="7AE4541C"/>
    <w:rsid w:val="7AEC35AA"/>
    <w:rsid w:val="7AFE508C"/>
    <w:rsid w:val="7B1E74DC"/>
    <w:rsid w:val="7B220D7A"/>
    <w:rsid w:val="7B35281A"/>
    <w:rsid w:val="7B462583"/>
    <w:rsid w:val="7B5F5B46"/>
    <w:rsid w:val="7B6FF872"/>
    <w:rsid w:val="7BA75723"/>
    <w:rsid w:val="7BA93249"/>
    <w:rsid w:val="7BAC6BF9"/>
    <w:rsid w:val="7BBF8D5E"/>
    <w:rsid w:val="7BC57958"/>
    <w:rsid w:val="7BC938EC"/>
    <w:rsid w:val="7BCE2CB0"/>
    <w:rsid w:val="7BDFC8E0"/>
    <w:rsid w:val="7BFA3AA5"/>
    <w:rsid w:val="7C1009D7"/>
    <w:rsid w:val="7C166D3D"/>
    <w:rsid w:val="7C232FFC"/>
    <w:rsid w:val="7C26489A"/>
    <w:rsid w:val="7C2A4FFA"/>
    <w:rsid w:val="7C3551B0"/>
    <w:rsid w:val="7C48077E"/>
    <w:rsid w:val="7C484810"/>
    <w:rsid w:val="7C8D4483"/>
    <w:rsid w:val="7C9F8D17"/>
    <w:rsid w:val="7CA073F5"/>
    <w:rsid w:val="7CA12173"/>
    <w:rsid w:val="7CA76CCD"/>
    <w:rsid w:val="7CBC0D5A"/>
    <w:rsid w:val="7CBF7CC6"/>
    <w:rsid w:val="7CC130AB"/>
    <w:rsid w:val="7CD13D01"/>
    <w:rsid w:val="7CD47394"/>
    <w:rsid w:val="7CD7D0D6"/>
    <w:rsid w:val="7CDB5685"/>
    <w:rsid w:val="7CDF5BE8"/>
    <w:rsid w:val="7CE95C59"/>
    <w:rsid w:val="7CEA1D6C"/>
    <w:rsid w:val="7CF0430B"/>
    <w:rsid w:val="7CF21CDC"/>
    <w:rsid w:val="7CFD445B"/>
    <w:rsid w:val="7D0B583E"/>
    <w:rsid w:val="7D1426D3"/>
    <w:rsid w:val="7D2D3A06"/>
    <w:rsid w:val="7D450D50"/>
    <w:rsid w:val="7D5B7D60"/>
    <w:rsid w:val="7D6C452F"/>
    <w:rsid w:val="7D847ACA"/>
    <w:rsid w:val="7D872226"/>
    <w:rsid w:val="7D8A0CDA"/>
    <w:rsid w:val="7DBA0119"/>
    <w:rsid w:val="7DBB7BC7"/>
    <w:rsid w:val="7DC205F3"/>
    <w:rsid w:val="7DCAD29D"/>
    <w:rsid w:val="7DD06834"/>
    <w:rsid w:val="7DE40569"/>
    <w:rsid w:val="7DEA6834"/>
    <w:rsid w:val="7DF2712A"/>
    <w:rsid w:val="7DFC3B04"/>
    <w:rsid w:val="7DFC5F9D"/>
    <w:rsid w:val="7DFF740A"/>
    <w:rsid w:val="7E117254"/>
    <w:rsid w:val="7E221091"/>
    <w:rsid w:val="7E461224"/>
    <w:rsid w:val="7E503E50"/>
    <w:rsid w:val="7E5F22E5"/>
    <w:rsid w:val="7E6D67B0"/>
    <w:rsid w:val="7E6E42D6"/>
    <w:rsid w:val="7E7713DD"/>
    <w:rsid w:val="7E775881"/>
    <w:rsid w:val="7E7F762C"/>
    <w:rsid w:val="7E89283D"/>
    <w:rsid w:val="7EC0522F"/>
    <w:rsid w:val="7ED376CB"/>
    <w:rsid w:val="7EDBECFE"/>
    <w:rsid w:val="7EDC56E4"/>
    <w:rsid w:val="7EF706D4"/>
    <w:rsid w:val="7EF7288C"/>
    <w:rsid w:val="7F080287"/>
    <w:rsid w:val="7F0E192E"/>
    <w:rsid w:val="7F141322"/>
    <w:rsid w:val="7F144E7E"/>
    <w:rsid w:val="7F1C1F84"/>
    <w:rsid w:val="7F227328"/>
    <w:rsid w:val="7F2F3A66"/>
    <w:rsid w:val="7F3BE412"/>
    <w:rsid w:val="7F403EC5"/>
    <w:rsid w:val="7F4219EB"/>
    <w:rsid w:val="7F535108"/>
    <w:rsid w:val="7F553A87"/>
    <w:rsid w:val="7F5D6E92"/>
    <w:rsid w:val="7F5E248F"/>
    <w:rsid w:val="7F657AB0"/>
    <w:rsid w:val="7F736363"/>
    <w:rsid w:val="7F743B6E"/>
    <w:rsid w:val="7F7707E3"/>
    <w:rsid w:val="7F975393"/>
    <w:rsid w:val="7F9B734D"/>
    <w:rsid w:val="7F9D7AC4"/>
    <w:rsid w:val="7F9E4E03"/>
    <w:rsid w:val="7F9E637F"/>
    <w:rsid w:val="7FBB79EF"/>
    <w:rsid w:val="7FBE315F"/>
    <w:rsid w:val="7FD36AE7"/>
    <w:rsid w:val="7FDF106F"/>
    <w:rsid w:val="7FDF36DE"/>
    <w:rsid w:val="7FDF6A22"/>
    <w:rsid w:val="7FED4A4C"/>
    <w:rsid w:val="7FF13411"/>
    <w:rsid w:val="7FF64790"/>
    <w:rsid w:val="7FFD1DB6"/>
    <w:rsid w:val="7FFE6B0D"/>
    <w:rsid w:val="7FFF708E"/>
    <w:rsid w:val="7FFFBFD5"/>
    <w:rsid w:val="93FCF28F"/>
    <w:rsid w:val="95B73B7D"/>
    <w:rsid w:val="9EAE795C"/>
    <w:rsid w:val="9EBF80E6"/>
    <w:rsid w:val="9FFF0654"/>
    <w:rsid w:val="ADA0472C"/>
    <w:rsid w:val="B3FF950D"/>
    <w:rsid w:val="B4DB0589"/>
    <w:rsid w:val="B4EE4D76"/>
    <w:rsid w:val="B4F5301C"/>
    <w:rsid w:val="BBEB91EA"/>
    <w:rsid w:val="BDB6CC9A"/>
    <w:rsid w:val="BFDF0CCA"/>
    <w:rsid w:val="BFF6DBC6"/>
    <w:rsid w:val="BFFF4368"/>
    <w:rsid w:val="BFFF739E"/>
    <w:rsid w:val="C57B3C9A"/>
    <w:rsid w:val="CBD7FCC3"/>
    <w:rsid w:val="CDFF978D"/>
    <w:rsid w:val="CF360BD1"/>
    <w:rsid w:val="CFEF6D1E"/>
    <w:rsid w:val="CFFCB50A"/>
    <w:rsid w:val="DB6D2BB1"/>
    <w:rsid w:val="DBFF3F60"/>
    <w:rsid w:val="DDCDE303"/>
    <w:rsid w:val="DE7F2325"/>
    <w:rsid w:val="DEDA8B10"/>
    <w:rsid w:val="DF338703"/>
    <w:rsid w:val="DF6C33CD"/>
    <w:rsid w:val="DFA4CA12"/>
    <w:rsid w:val="DFBA0C23"/>
    <w:rsid w:val="DFC74B3A"/>
    <w:rsid w:val="E7FB00EF"/>
    <w:rsid w:val="E8E325FC"/>
    <w:rsid w:val="E9E63824"/>
    <w:rsid w:val="EB17E781"/>
    <w:rsid w:val="EBB77FD5"/>
    <w:rsid w:val="EBFBA631"/>
    <w:rsid w:val="EBFBFB9B"/>
    <w:rsid w:val="ED7F8EEF"/>
    <w:rsid w:val="EDEF98AD"/>
    <w:rsid w:val="EDFC982D"/>
    <w:rsid w:val="EEC222E7"/>
    <w:rsid w:val="EFDDFC46"/>
    <w:rsid w:val="F03F9245"/>
    <w:rsid w:val="F0FF0E5F"/>
    <w:rsid w:val="F1C19332"/>
    <w:rsid w:val="F37EE364"/>
    <w:rsid w:val="F6AC6928"/>
    <w:rsid w:val="F75D1129"/>
    <w:rsid w:val="F7C94250"/>
    <w:rsid w:val="F7FEE567"/>
    <w:rsid w:val="F7FF06D9"/>
    <w:rsid w:val="F96E38F7"/>
    <w:rsid w:val="F9FFE387"/>
    <w:rsid w:val="FB6EC821"/>
    <w:rsid w:val="FBED3602"/>
    <w:rsid w:val="FBEF2031"/>
    <w:rsid w:val="FBFAA197"/>
    <w:rsid w:val="FD7D55B5"/>
    <w:rsid w:val="FD7E833C"/>
    <w:rsid w:val="FDD3983B"/>
    <w:rsid w:val="FDE72E41"/>
    <w:rsid w:val="FDF73E86"/>
    <w:rsid w:val="FDFE3A75"/>
    <w:rsid w:val="FEAF03C1"/>
    <w:rsid w:val="FEDF4274"/>
    <w:rsid w:val="FEEF3662"/>
    <w:rsid w:val="FF375EB1"/>
    <w:rsid w:val="FF77EFB9"/>
    <w:rsid w:val="FF7FD77F"/>
    <w:rsid w:val="FF9CD16A"/>
    <w:rsid w:val="FFA99C8B"/>
    <w:rsid w:val="FFDAAA97"/>
    <w:rsid w:val="FFDFAF4D"/>
    <w:rsid w:val="FFECDAEB"/>
    <w:rsid w:val="FFFE8463"/>
    <w:rsid w:val="FFFF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qFormat="1" w:unhideWhenUsed="0" w:uiPriority="0" w:name="index 2"/>
    <w:lsdException w:qFormat="1" w:unhideWhenUsed="0" w:uiPriority="0" w:name="index 3"/>
    <w:lsdException w:qFormat="1" w:unhideWhenUsed="0" w:uiPriority="0" w:name="index 4"/>
    <w:lsdException w:qFormat="1" w:unhideWhenUsed="0" w:uiPriority="0" w:name="index 5"/>
    <w:lsdException w:qFormat="1" w:unhideWhenUsed="0" w:uiPriority="0" w:name="index 6"/>
    <w:lsdException w:qFormat="1" w:unhideWhenUsed="0" w:uiPriority="0" w:name="index 7"/>
    <w:lsdException w:qFormat="1" w:unhideWhenUsed="0" w:uiPriority="0" w:name="index 8"/>
    <w:lsdException w:qFormat="1" w:unhideWhenUsed="0"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qFormat="1" w:unhideWhenUsed="0" w:uiPriority="0" w:name="index heading"/>
    <w:lsdException w:qFormat="1" w:unhideWhenUsed="0" w:uiPriority="0" w:semiHidden="0" w:name="caption"/>
    <w:lsdException w:qFormat="1"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qFormat="1" w:unhideWhenUsed="0" w:uiPriority="0" w:name="endnote text"/>
    <w:lsdException w:qFormat="1" w:unhideWhenUsed="0" w:uiPriority="0" w:name="table of authorities"/>
    <w:lsdException w:qFormat="1" w:unhideWhenUsed="0" w:uiPriority="0" w:name="macro"/>
    <w:lsdException w:unhideWhenUsed="0" w:uiPriority="0" w:semiHidden="0" w:name="toa heading"/>
    <w:lsdException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jc w:val="both"/>
    </w:pPr>
    <w:rPr>
      <w:rFonts w:ascii="Times New Roman" w:hAnsi="Times New Roman" w:eastAsia="宋体" w:cs="Times New Roman"/>
      <w:sz w:val="24"/>
      <w:szCs w:val="21"/>
      <w:lang w:val="en-US" w:eastAsia="zh-CN" w:bidi="ar-SA"/>
    </w:rPr>
  </w:style>
  <w:style w:type="paragraph" w:styleId="5">
    <w:name w:val="heading 1"/>
    <w:basedOn w:val="1"/>
    <w:next w:val="2"/>
    <w:link w:val="84"/>
    <w:qFormat/>
    <w:uiPriority w:val="0"/>
    <w:pPr>
      <w:keepNext/>
      <w:keepLines/>
      <w:numPr>
        <w:ilvl w:val="0"/>
        <w:numId w:val="1"/>
      </w:numPr>
      <w:adjustRightInd/>
      <w:spacing w:line="360" w:lineRule="auto"/>
      <w:outlineLvl w:val="0"/>
    </w:pPr>
    <w:rPr>
      <w:rFonts w:ascii="仿宋" w:hAnsi="黑体" w:eastAsia="仿宋"/>
      <w:b/>
      <w:bCs/>
      <w:kern w:val="44"/>
      <w:sz w:val="28"/>
      <w:szCs w:val="44"/>
      <w:shd w:val="clear" w:color="auto" w:fill="FFFFFF"/>
    </w:rPr>
  </w:style>
  <w:style w:type="paragraph" w:styleId="6">
    <w:name w:val="heading 2"/>
    <w:basedOn w:val="1"/>
    <w:next w:val="2"/>
    <w:link w:val="83"/>
    <w:qFormat/>
    <w:uiPriority w:val="0"/>
    <w:pPr>
      <w:keepNext/>
      <w:keepLines/>
      <w:adjustRightInd/>
      <w:spacing w:line="360" w:lineRule="auto"/>
      <w:outlineLvl w:val="1"/>
    </w:pPr>
    <w:rPr>
      <w:rFonts w:ascii="仿宋" w:hAnsi="黑体" w:eastAsia="仿宋"/>
      <w:b/>
      <w:bCs/>
      <w:sz w:val="28"/>
      <w:szCs w:val="36"/>
      <w:shd w:val="clear" w:color="auto" w:fill="FFFFFF"/>
    </w:rPr>
  </w:style>
  <w:style w:type="paragraph" w:styleId="7">
    <w:name w:val="heading 3"/>
    <w:basedOn w:val="1"/>
    <w:next w:val="2"/>
    <w:link w:val="85"/>
    <w:qFormat/>
    <w:uiPriority w:val="0"/>
    <w:pPr>
      <w:keepNext/>
      <w:keepLines/>
      <w:adjustRightInd/>
      <w:spacing w:line="360" w:lineRule="auto"/>
      <w:outlineLvl w:val="2"/>
    </w:pPr>
    <w:rPr>
      <w:rFonts w:ascii="仿宋" w:hAnsi="黑体" w:eastAsia="仿宋"/>
      <w:b/>
      <w:bCs/>
      <w:szCs w:val="32"/>
      <w:shd w:val="clear" w:color="auto" w:fill="FFFFFF"/>
    </w:rPr>
  </w:style>
  <w:style w:type="paragraph" w:styleId="8">
    <w:name w:val="heading 4"/>
    <w:basedOn w:val="1"/>
    <w:next w:val="2"/>
    <w:link w:val="92"/>
    <w:qFormat/>
    <w:uiPriority w:val="0"/>
    <w:pPr>
      <w:keepNext/>
      <w:keepLines/>
      <w:numPr>
        <w:ilvl w:val="3"/>
        <w:numId w:val="1"/>
      </w:numPr>
      <w:tabs>
        <w:tab w:val="left" w:pos="567"/>
      </w:tabs>
      <w:adjustRightInd/>
      <w:spacing w:line="360" w:lineRule="auto"/>
      <w:outlineLvl w:val="3"/>
    </w:pPr>
    <w:rPr>
      <w:rFonts w:ascii="仿宋" w:hAnsi="黑体" w:eastAsia="仿宋"/>
      <w:b/>
      <w:bCs/>
      <w:szCs w:val="24"/>
      <w:shd w:val="clear" w:color="auto" w:fill="FFFFFF"/>
    </w:rPr>
  </w:style>
  <w:style w:type="paragraph" w:styleId="9">
    <w:name w:val="heading 5"/>
    <w:basedOn w:val="1"/>
    <w:next w:val="2"/>
    <w:link w:val="88"/>
    <w:qFormat/>
    <w:uiPriority w:val="0"/>
    <w:pPr>
      <w:keepNext/>
      <w:keepLines/>
      <w:widowControl/>
      <w:numPr>
        <w:ilvl w:val="4"/>
        <w:numId w:val="1"/>
      </w:numPr>
      <w:snapToGrid w:val="0"/>
      <w:spacing w:before="326" w:after="163" w:line="360" w:lineRule="auto"/>
      <w:ind w:left="0" w:firstLine="0"/>
      <w:jc w:val="left"/>
      <w:outlineLvl w:val="4"/>
    </w:pPr>
    <w:rPr>
      <w:rFonts w:eastAsia="仿宋"/>
      <w:b/>
      <w:kern w:val="20"/>
    </w:rPr>
  </w:style>
  <w:style w:type="paragraph" w:styleId="10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eastAsia="仿宋"/>
      <w:b/>
      <w:bCs/>
    </w:rPr>
  </w:style>
  <w:style w:type="paragraph" w:styleId="11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12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3">
    <w:name w:val="heading 9"/>
    <w:basedOn w:val="1"/>
    <w:next w:val="1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</w:rPr>
  </w:style>
  <w:style w:type="character" w:default="1" w:styleId="56">
    <w:name w:val="Default Paragraph Font"/>
    <w:semiHidden/>
    <w:unhideWhenUsed/>
    <w:qFormat/>
    <w:uiPriority w:val="1"/>
  </w:style>
  <w:style w:type="table" w:default="1" w:styleId="5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link w:val="76"/>
    <w:qFormat/>
    <w:uiPriority w:val="0"/>
    <w:pPr>
      <w:spacing w:before="20" w:beforeLines="20" w:after="20" w:afterLines="20" w:line="360" w:lineRule="auto"/>
      <w:ind w:firstLine="200" w:firstLineChars="200"/>
    </w:pPr>
    <w:rPr>
      <w:rFonts w:eastAsia="仿宋"/>
    </w:rPr>
  </w:style>
  <w:style w:type="paragraph" w:styleId="3">
    <w:name w:val="toc 5"/>
    <w:basedOn w:val="1"/>
    <w:next w:val="1"/>
    <w:qFormat/>
    <w:uiPriority w:val="39"/>
    <w:pPr>
      <w:ind w:left="840"/>
      <w:jc w:val="left"/>
    </w:pPr>
    <w:rPr>
      <w:sz w:val="18"/>
    </w:rPr>
  </w:style>
  <w:style w:type="paragraph" w:styleId="4">
    <w:name w:val="macro"/>
    <w:semiHidden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</w:pPr>
    <w:rPr>
      <w:rFonts w:ascii="Courier New" w:hAnsi="Courier New" w:eastAsia="宋体" w:cs="Courier New"/>
      <w:sz w:val="24"/>
      <w:szCs w:val="24"/>
      <w:lang w:val="en-US" w:eastAsia="zh-CN" w:bidi="ar-SA"/>
    </w:rPr>
  </w:style>
  <w:style w:type="paragraph" w:styleId="14">
    <w:name w:val="toc 7"/>
    <w:basedOn w:val="1"/>
    <w:next w:val="1"/>
    <w:qFormat/>
    <w:uiPriority w:val="39"/>
    <w:pPr>
      <w:ind w:left="1260"/>
      <w:jc w:val="left"/>
    </w:pPr>
    <w:rPr>
      <w:sz w:val="18"/>
    </w:rPr>
  </w:style>
  <w:style w:type="paragraph" w:styleId="15">
    <w:name w:val="List Number 2"/>
    <w:basedOn w:val="1"/>
    <w:qFormat/>
    <w:uiPriority w:val="0"/>
    <w:pPr>
      <w:tabs>
        <w:tab w:val="left" w:pos="400"/>
        <w:tab w:val="left" w:pos="840"/>
      </w:tabs>
      <w:spacing w:line="360" w:lineRule="auto"/>
      <w:jc w:val="left"/>
    </w:pPr>
  </w:style>
  <w:style w:type="paragraph" w:styleId="16">
    <w:name w:val="table of authorities"/>
    <w:basedOn w:val="1"/>
    <w:next w:val="1"/>
    <w:semiHidden/>
    <w:qFormat/>
    <w:uiPriority w:val="0"/>
    <w:pPr>
      <w:ind w:left="420" w:leftChars="200"/>
    </w:pPr>
  </w:style>
  <w:style w:type="paragraph" w:styleId="17">
    <w:name w:val="index 8"/>
    <w:basedOn w:val="1"/>
    <w:next w:val="1"/>
    <w:semiHidden/>
    <w:qFormat/>
    <w:uiPriority w:val="0"/>
    <w:pPr>
      <w:ind w:left="1400" w:leftChars="1400"/>
    </w:pPr>
  </w:style>
  <w:style w:type="paragraph" w:styleId="18">
    <w:name w:val="List Number"/>
    <w:basedOn w:val="1"/>
    <w:qFormat/>
    <w:uiPriority w:val="0"/>
    <w:pPr>
      <w:widowControl/>
      <w:tabs>
        <w:tab w:val="left" w:pos="400"/>
      </w:tabs>
      <w:spacing w:line="360" w:lineRule="auto"/>
      <w:jc w:val="left"/>
    </w:pPr>
    <w:rPr>
      <w:rFonts w:ascii="宋体"/>
    </w:rPr>
  </w:style>
  <w:style w:type="paragraph" w:styleId="19">
    <w:name w:val="Normal Indent"/>
    <w:basedOn w:val="1"/>
    <w:qFormat/>
    <w:uiPriority w:val="0"/>
    <w:pPr>
      <w:ind w:firstLine="420" w:firstLineChars="200"/>
    </w:pPr>
  </w:style>
  <w:style w:type="paragraph" w:styleId="20">
    <w:name w:val="caption"/>
    <w:basedOn w:val="1"/>
    <w:next w:val="2"/>
    <w:qFormat/>
    <w:uiPriority w:val="0"/>
    <w:pPr>
      <w:spacing w:after="60" w:line="200" w:lineRule="atLeast"/>
      <w:jc w:val="center"/>
    </w:pPr>
    <w:rPr>
      <w:rFonts w:eastAsia="仿宋_GB2312"/>
      <w:spacing w:val="5"/>
    </w:rPr>
  </w:style>
  <w:style w:type="paragraph" w:styleId="21">
    <w:name w:val="index 5"/>
    <w:basedOn w:val="1"/>
    <w:next w:val="1"/>
    <w:semiHidden/>
    <w:qFormat/>
    <w:uiPriority w:val="0"/>
    <w:pPr>
      <w:ind w:left="800" w:leftChars="800"/>
    </w:pPr>
  </w:style>
  <w:style w:type="paragraph" w:styleId="22">
    <w:name w:val="List Bullet"/>
    <w:basedOn w:val="1"/>
    <w:qFormat/>
    <w:uiPriority w:val="0"/>
    <w:pPr>
      <w:widowControl/>
      <w:numPr>
        <w:ilvl w:val="0"/>
        <w:numId w:val="2"/>
      </w:numPr>
      <w:tabs>
        <w:tab w:val="left" w:pos="840"/>
      </w:tabs>
      <w:spacing w:line="360" w:lineRule="auto"/>
    </w:pPr>
  </w:style>
  <w:style w:type="paragraph" w:styleId="23">
    <w:name w:val="Document Map"/>
    <w:basedOn w:val="1"/>
    <w:semiHidden/>
    <w:qFormat/>
    <w:uiPriority w:val="0"/>
    <w:pPr>
      <w:shd w:val="clear" w:color="auto" w:fill="000080"/>
    </w:pPr>
  </w:style>
  <w:style w:type="paragraph" w:styleId="24">
    <w:name w:val="annotation text"/>
    <w:basedOn w:val="1"/>
    <w:semiHidden/>
    <w:qFormat/>
    <w:uiPriority w:val="0"/>
  </w:style>
  <w:style w:type="paragraph" w:styleId="25">
    <w:name w:val="index 6"/>
    <w:basedOn w:val="1"/>
    <w:next w:val="1"/>
    <w:semiHidden/>
    <w:qFormat/>
    <w:uiPriority w:val="0"/>
    <w:pPr>
      <w:ind w:left="1000" w:leftChars="1000"/>
    </w:pPr>
  </w:style>
  <w:style w:type="paragraph" w:styleId="26">
    <w:name w:val="List Bullet 3"/>
    <w:basedOn w:val="1"/>
    <w:qFormat/>
    <w:uiPriority w:val="0"/>
    <w:pPr>
      <w:numPr>
        <w:ilvl w:val="0"/>
        <w:numId w:val="3"/>
      </w:numPr>
      <w:tabs>
        <w:tab w:val="left" w:pos="1680"/>
        <w:tab w:val="clear" w:pos="1082"/>
      </w:tabs>
      <w:ind w:left="800" w:leftChars="600" w:hanging="200" w:hangingChars="200"/>
    </w:pPr>
  </w:style>
  <w:style w:type="paragraph" w:styleId="27">
    <w:name w:val="List Number 3"/>
    <w:basedOn w:val="1"/>
    <w:qFormat/>
    <w:uiPriority w:val="0"/>
    <w:pPr>
      <w:widowControl/>
      <w:tabs>
        <w:tab w:val="left" w:pos="400"/>
        <w:tab w:val="left" w:pos="1260"/>
      </w:tabs>
      <w:adjustRightInd/>
      <w:jc w:val="left"/>
    </w:pPr>
    <w:rPr>
      <w:rFonts w:ascii="宋体"/>
    </w:rPr>
  </w:style>
  <w:style w:type="paragraph" w:styleId="28">
    <w:name w:val="List Bullet 2"/>
    <w:basedOn w:val="1"/>
    <w:qFormat/>
    <w:uiPriority w:val="0"/>
    <w:pPr>
      <w:numPr>
        <w:ilvl w:val="0"/>
        <w:numId w:val="4"/>
      </w:numPr>
      <w:tabs>
        <w:tab w:val="left" w:pos="1260"/>
      </w:tabs>
      <w:spacing w:line="360" w:lineRule="auto"/>
      <w:ind w:left="1214"/>
    </w:pPr>
  </w:style>
  <w:style w:type="paragraph" w:styleId="29">
    <w:name w:val="index 4"/>
    <w:basedOn w:val="1"/>
    <w:next w:val="1"/>
    <w:semiHidden/>
    <w:qFormat/>
    <w:uiPriority w:val="0"/>
    <w:pPr>
      <w:ind w:left="600" w:leftChars="600"/>
    </w:pPr>
  </w:style>
  <w:style w:type="paragraph" w:styleId="30">
    <w:name w:val="toc 3"/>
    <w:basedOn w:val="1"/>
    <w:next w:val="1"/>
    <w:qFormat/>
    <w:uiPriority w:val="39"/>
    <w:pPr>
      <w:ind w:left="420"/>
      <w:jc w:val="left"/>
    </w:pPr>
    <w:rPr>
      <w:i/>
      <w:iCs/>
      <w:sz w:val="20"/>
      <w:szCs w:val="24"/>
    </w:rPr>
  </w:style>
  <w:style w:type="paragraph" w:styleId="31">
    <w:name w:val="toc 8"/>
    <w:basedOn w:val="1"/>
    <w:next w:val="1"/>
    <w:qFormat/>
    <w:uiPriority w:val="39"/>
    <w:pPr>
      <w:ind w:left="1470"/>
      <w:jc w:val="left"/>
    </w:pPr>
    <w:rPr>
      <w:sz w:val="18"/>
    </w:rPr>
  </w:style>
  <w:style w:type="paragraph" w:styleId="32">
    <w:name w:val="index 3"/>
    <w:basedOn w:val="1"/>
    <w:next w:val="1"/>
    <w:semiHidden/>
    <w:qFormat/>
    <w:uiPriority w:val="0"/>
    <w:pPr>
      <w:ind w:left="400" w:leftChars="400"/>
    </w:pPr>
  </w:style>
  <w:style w:type="paragraph" w:styleId="33">
    <w:name w:val="Date"/>
    <w:basedOn w:val="1"/>
    <w:next w:val="1"/>
    <w:qFormat/>
    <w:uiPriority w:val="0"/>
    <w:pPr>
      <w:adjustRightInd/>
      <w:jc w:val="center"/>
    </w:pPr>
    <w:rPr>
      <w:rFonts w:eastAsia="楷体_GB2312"/>
      <w:kern w:val="2"/>
      <w:sz w:val="28"/>
    </w:rPr>
  </w:style>
  <w:style w:type="paragraph" w:styleId="34">
    <w:name w:val="endnote text"/>
    <w:basedOn w:val="1"/>
    <w:semiHidden/>
    <w:qFormat/>
    <w:uiPriority w:val="0"/>
    <w:pPr>
      <w:snapToGrid w:val="0"/>
    </w:pPr>
  </w:style>
  <w:style w:type="paragraph" w:styleId="35">
    <w:name w:val="Balloon Text"/>
    <w:basedOn w:val="1"/>
    <w:semiHidden/>
    <w:qFormat/>
    <w:uiPriority w:val="0"/>
    <w:rPr>
      <w:sz w:val="18"/>
      <w:szCs w:val="18"/>
    </w:rPr>
  </w:style>
  <w:style w:type="paragraph" w:styleId="36">
    <w:name w:val="footer"/>
    <w:basedOn w:val="1"/>
    <w:link w:val="80"/>
    <w:qFormat/>
    <w:uiPriority w:val="99"/>
    <w:pPr>
      <w:tabs>
        <w:tab w:val="right" w:pos="-18551"/>
        <w:tab w:val="right" w:pos="4320"/>
      </w:tabs>
      <w:ind w:left="-100" w:leftChars="-100" w:right="-100" w:rightChars="-100"/>
      <w:jc w:val="left"/>
    </w:pPr>
    <w:rPr>
      <w:smallCaps/>
      <w:spacing w:val="15"/>
      <w:sz w:val="18"/>
    </w:rPr>
  </w:style>
  <w:style w:type="paragraph" w:styleId="37">
    <w:name w:val="header"/>
    <w:basedOn w:val="1"/>
    <w:link w:val="81"/>
    <w:qFormat/>
    <w:uiPriority w:val="0"/>
    <w:pPr>
      <w:keepLines/>
      <w:widowControl/>
      <w:pBdr>
        <w:bottom w:val="single" w:color="auto" w:sz="4" w:space="1"/>
      </w:pBdr>
      <w:adjustRightInd/>
      <w:spacing w:line="360" w:lineRule="exact"/>
      <w:jc w:val="left"/>
    </w:pPr>
    <w:rPr>
      <w:rFonts w:ascii="Garamond" w:hAnsi="Garamond"/>
      <w:smallCaps/>
      <w:spacing w:val="15"/>
      <w:sz w:val="18"/>
      <w:szCs w:val="20"/>
    </w:rPr>
  </w:style>
  <w:style w:type="paragraph" w:styleId="38">
    <w:name w:val="toc 1"/>
    <w:basedOn w:val="1"/>
    <w:next w:val="1"/>
    <w:qFormat/>
    <w:uiPriority w:val="39"/>
    <w:pPr>
      <w:tabs>
        <w:tab w:val="right" w:leader="dot" w:pos="9062"/>
      </w:tabs>
      <w:spacing w:before="120" w:after="120"/>
      <w:jc w:val="left"/>
    </w:pPr>
    <w:rPr>
      <w:b/>
      <w:bCs/>
      <w:caps/>
      <w:sz w:val="20"/>
      <w:szCs w:val="24"/>
    </w:rPr>
  </w:style>
  <w:style w:type="paragraph" w:styleId="39">
    <w:name w:val="toc 4"/>
    <w:basedOn w:val="1"/>
    <w:next w:val="1"/>
    <w:qFormat/>
    <w:uiPriority w:val="39"/>
    <w:pPr>
      <w:ind w:left="630"/>
      <w:jc w:val="left"/>
    </w:pPr>
    <w:rPr>
      <w:sz w:val="18"/>
    </w:rPr>
  </w:style>
  <w:style w:type="paragraph" w:styleId="40">
    <w:name w:val="index heading"/>
    <w:basedOn w:val="1"/>
    <w:next w:val="41"/>
    <w:semiHidden/>
    <w:qFormat/>
    <w:uiPriority w:val="0"/>
    <w:rPr>
      <w:rFonts w:ascii="Arial" w:hAnsi="Arial" w:cs="Arial"/>
      <w:b/>
      <w:bCs/>
    </w:rPr>
  </w:style>
  <w:style w:type="paragraph" w:styleId="41">
    <w:name w:val="index 1"/>
    <w:basedOn w:val="1"/>
    <w:next w:val="1"/>
    <w:semiHidden/>
    <w:qFormat/>
    <w:uiPriority w:val="0"/>
  </w:style>
  <w:style w:type="paragraph" w:styleId="42">
    <w:name w:val="footnote text"/>
    <w:basedOn w:val="1"/>
    <w:semiHidden/>
    <w:qFormat/>
    <w:uiPriority w:val="0"/>
    <w:pPr>
      <w:snapToGrid w:val="0"/>
    </w:pPr>
    <w:rPr>
      <w:sz w:val="18"/>
      <w:szCs w:val="18"/>
    </w:rPr>
  </w:style>
  <w:style w:type="paragraph" w:styleId="43">
    <w:name w:val="toc 6"/>
    <w:basedOn w:val="1"/>
    <w:next w:val="1"/>
    <w:qFormat/>
    <w:uiPriority w:val="39"/>
    <w:pPr>
      <w:ind w:left="1050"/>
      <w:jc w:val="left"/>
    </w:pPr>
    <w:rPr>
      <w:sz w:val="18"/>
    </w:rPr>
  </w:style>
  <w:style w:type="paragraph" w:styleId="44">
    <w:name w:val="index 7"/>
    <w:basedOn w:val="1"/>
    <w:next w:val="1"/>
    <w:semiHidden/>
    <w:qFormat/>
    <w:uiPriority w:val="0"/>
    <w:pPr>
      <w:ind w:left="1200" w:leftChars="1200"/>
    </w:pPr>
  </w:style>
  <w:style w:type="paragraph" w:styleId="45">
    <w:name w:val="index 9"/>
    <w:basedOn w:val="1"/>
    <w:next w:val="1"/>
    <w:semiHidden/>
    <w:qFormat/>
    <w:uiPriority w:val="0"/>
    <w:pPr>
      <w:ind w:left="1600" w:leftChars="1600"/>
    </w:pPr>
  </w:style>
  <w:style w:type="paragraph" w:styleId="46">
    <w:name w:val="table of figures"/>
    <w:basedOn w:val="1"/>
    <w:next w:val="1"/>
    <w:semiHidden/>
    <w:qFormat/>
    <w:uiPriority w:val="0"/>
    <w:pPr>
      <w:jc w:val="left"/>
    </w:pPr>
    <w:rPr>
      <w:i/>
      <w:iCs/>
      <w:sz w:val="20"/>
      <w:szCs w:val="24"/>
    </w:rPr>
  </w:style>
  <w:style w:type="paragraph" w:styleId="47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4"/>
    </w:rPr>
  </w:style>
  <w:style w:type="paragraph" w:styleId="48">
    <w:name w:val="toc 9"/>
    <w:basedOn w:val="1"/>
    <w:next w:val="1"/>
    <w:qFormat/>
    <w:uiPriority w:val="39"/>
    <w:pPr>
      <w:ind w:left="1680"/>
      <w:jc w:val="left"/>
    </w:pPr>
    <w:rPr>
      <w:sz w:val="18"/>
    </w:rPr>
  </w:style>
  <w:style w:type="paragraph" w:styleId="4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50">
    <w:name w:val="index 2"/>
    <w:basedOn w:val="1"/>
    <w:next w:val="1"/>
    <w:semiHidden/>
    <w:qFormat/>
    <w:uiPriority w:val="0"/>
    <w:pPr>
      <w:ind w:left="200" w:leftChars="200"/>
    </w:pPr>
  </w:style>
  <w:style w:type="paragraph" w:styleId="51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52">
    <w:name w:val="annotation subject"/>
    <w:basedOn w:val="24"/>
    <w:next w:val="24"/>
    <w:semiHidden/>
    <w:qFormat/>
    <w:uiPriority w:val="0"/>
    <w:rPr>
      <w:b/>
      <w:bCs/>
    </w:rPr>
  </w:style>
  <w:style w:type="paragraph" w:styleId="53">
    <w:name w:val="Body Text First Indent"/>
    <w:basedOn w:val="2"/>
    <w:link w:val="77"/>
    <w:qFormat/>
    <w:uiPriority w:val="0"/>
    <w:pPr>
      <w:spacing w:before="0" w:beforeLines="0" w:after="120" w:afterLines="0" w:line="240" w:lineRule="auto"/>
      <w:ind w:firstLine="420" w:firstLineChars="100"/>
    </w:pPr>
    <w:rPr>
      <w:sz w:val="21"/>
    </w:rPr>
  </w:style>
  <w:style w:type="table" w:styleId="55">
    <w:name w:val="Table Grid"/>
    <w:basedOn w:val="54"/>
    <w:qFormat/>
    <w:uiPriority w:val="0"/>
    <w:pPr>
      <w:widowControl w:val="0"/>
      <w:snapToGrid w:val="0"/>
    </w:pPr>
    <w:rPr>
      <w:sz w:val="18"/>
      <w:szCs w:val="1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tblHeader/>
    </w:trPr>
  </w:style>
  <w:style w:type="character" w:styleId="57">
    <w:name w:val="page number"/>
    <w:qFormat/>
    <w:uiPriority w:val="0"/>
    <w:rPr>
      <w:rFonts w:ascii="Arial" w:hAnsi="Arial" w:eastAsia="宋体"/>
      <w:sz w:val="18"/>
      <w:shd w:val="clear" w:color="auto" w:fill="auto"/>
    </w:rPr>
  </w:style>
  <w:style w:type="character" w:styleId="58">
    <w:name w:val="FollowedHyperlink"/>
    <w:basedOn w:val="56"/>
    <w:qFormat/>
    <w:uiPriority w:val="0"/>
    <w:rPr>
      <w:rFonts w:eastAsia="宋体"/>
      <w:color w:val="800080"/>
      <w:kern w:val="2"/>
      <w:sz w:val="21"/>
      <w:szCs w:val="24"/>
      <w:u w:val="single"/>
      <w:lang w:val="en-US" w:eastAsia="zh-CN" w:bidi="ar-SA"/>
    </w:rPr>
  </w:style>
  <w:style w:type="character" w:styleId="59">
    <w:name w:val="Hyperlink"/>
    <w:basedOn w:val="56"/>
    <w:qFormat/>
    <w:uiPriority w:val="99"/>
    <w:rPr>
      <w:rFonts w:eastAsia="宋体"/>
      <w:color w:val="0000FF"/>
      <w:kern w:val="2"/>
      <w:sz w:val="21"/>
      <w:szCs w:val="24"/>
      <w:u w:val="single"/>
      <w:lang w:val="en-US" w:eastAsia="zh-CN" w:bidi="ar-SA"/>
    </w:rPr>
  </w:style>
  <w:style w:type="character" w:styleId="60">
    <w:name w:val="annotation reference"/>
    <w:basedOn w:val="56"/>
    <w:semiHidden/>
    <w:qFormat/>
    <w:uiPriority w:val="0"/>
    <w:rPr>
      <w:rFonts w:eastAsia="宋体"/>
      <w:kern w:val="2"/>
      <w:sz w:val="21"/>
      <w:szCs w:val="21"/>
      <w:lang w:val="en-US" w:eastAsia="zh-CN" w:bidi="ar-SA"/>
    </w:rPr>
  </w:style>
  <w:style w:type="paragraph" w:customStyle="1" w:styleId="61">
    <w:name w:val="正文参考文献"/>
    <w:basedOn w:val="1"/>
    <w:qFormat/>
    <w:uiPriority w:val="0"/>
    <w:pPr>
      <w:numPr>
        <w:ilvl w:val="0"/>
        <w:numId w:val="5"/>
      </w:numPr>
      <w:tabs>
        <w:tab w:val="left" w:pos="420"/>
      </w:tabs>
      <w:spacing w:before="20" w:beforeLines="20" w:after="30" w:afterLines="30"/>
      <w:jc w:val="left"/>
    </w:pPr>
  </w:style>
  <w:style w:type="paragraph" w:customStyle="1" w:styleId="62">
    <w:name w:val="编程语言元素"/>
    <w:basedOn w:val="1"/>
    <w:qFormat/>
    <w:uiPriority w:val="0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shd w:val="clear" w:color="auto" w:fill="F3F3F3"/>
      <w:spacing w:line="240" w:lineRule="atLeast"/>
      <w:jc w:val="left"/>
    </w:pPr>
    <w:rPr>
      <w:rFonts w:ascii="Courier New" w:hAnsi="Courier New" w:eastAsia="仿宋_GB2312"/>
      <w:sz w:val="18"/>
      <w:szCs w:val="18"/>
    </w:rPr>
  </w:style>
  <w:style w:type="character" w:customStyle="1" w:styleId="63">
    <w:name w:val="关键字"/>
    <w:basedOn w:val="56"/>
    <w:qFormat/>
    <w:uiPriority w:val="0"/>
    <w:rPr>
      <w:rFonts w:eastAsia="宋体"/>
      <w:b/>
      <w:kern w:val="2"/>
      <w:sz w:val="21"/>
      <w:szCs w:val="24"/>
      <w:lang w:val="en-US" w:eastAsia="zh-CN" w:bidi="ar-SA"/>
    </w:rPr>
  </w:style>
  <w:style w:type="character" w:customStyle="1" w:styleId="64">
    <w:name w:val="正文关键字"/>
    <w:qFormat/>
    <w:uiPriority w:val="0"/>
    <w:rPr>
      <w:rFonts w:ascii="黑体" w:eastAsia="黑体"/>
      <w:kern w:val="2"/>
      <w:lang w:val="en-US" w:eastAsia="zh-CN" w:bidi="ar-SA"/>
    </w:rPr>
  </w:style>
  <w:style w:type="character" w:customStyle="1" w:styleId="65">
    <w:name w:val="正文黑体字"/>
    <w:basedOn w:val="56"/>
    <w:qFormat/>
    <w:uiPriority w:val="0"/>
    <w:rPr>
      <w:rFonts w:ascii="黑体" w:hAnsi="Arial Black" w:eastAsia="黑体"/>
      <w:kern w:val="2"/>
      <w:u w:val="single"/>
      <w:lang w:val="en-US" w:eastAsia="zh-CN" w:bidi="ar-SA"/>
    </w:rPr>
  </w:style>
  <w:style w:type="paragraph" w:customStyle="1" w:styleId="66">
    <w:name w:val="子标题"/>
    <w:basedOn w:val="1"/>
    <w:next w:val="2"/>
    <w:qFormat/>
    <w:uiPriority w:val="0"/>
    <w:pPr>
      <w:spacing w:before="50" w:beforeLines="50" w:after="20" w:afterLines="20"/>
      <w:jc w:val="left"/>
      <w:outlineLvl w:val="5"/>
    </w:pPr>
    <w:rPr>
      <w:rFonts w:ascii="黑体" w:eastAsia="黑体"/>
    </w:rPr>
  </w:style>
  <w:style w:type="character" w:customStyle="1" w:styleId="67">
    <w:name w:val="非打印文字"/>
    <w:basedOn w:val="56"/>
    <w:qFormat/>
    <w:uiPriority w:val="0"/>
    <w:rPr>
      <w:rFonts w:eastAsia="宋体"/>
      <w:vanish/>
      <w:kern w:val="2"/>
      <w:lang w:val="en-US" w:eastAsia="zh-CN" w:bidi="ar-SA"/>
    </w:rPr>
  </w:style>
  <w:style w:type="paragraph" w:customStyle="1" w:styleId="68">
    <w:name w:val="封页标题"/>
    <w:basedOn w:val="1"/>
    <w:next w:val="1"/>
    <w:qFormat/>
    <w:uiPriority w:val="0"/>
    <w:pPr>
      <w:keepNext/>
      <w:keepLines/>
      <w:widowControl/>
      <w:pBdr>
        <w:top w:val="single" w:color="auto" w:sz="4" w:space="1"/>
      </w:pBdr>
      <w:jc w:val="center"/>
    </w:pPr>
    <w:rPr>
      <w:rFonts w:eastAsia="黑体"/>
      <w:b/>
      <w:spacing w:val="65"/>
      <w:kern w:val="20"/>
      <w:sz w:val="72"/>
      <w:szCs w:val="52"/>
    </w:rPr>
  </w:style>
  <w:style w:type="paragraph" w:customStyle="1" w:styleId="69">
    <w:name w:val="封页副题目"/>
    <w:next w:val="1"/>
    <w:qFormat/>
    <w:uiPriority w:val="0"/>
    <w:pPr>
      <w:spacing w:line="260" w:lineRule="atLeast"/>
      <w:jc w:val="center"/>
    </w:pPr>
    <w:rPr>
      <w:rFonts w:ascii="Times New Roman" w:hAnsi="Times New Roman" w:eastAsia="宋体" w:cs="Times New Roman"/>
      <w:b/>
      <w:spacing w:val="30"/>
      <w:sz w:val="44"/>
      <w:szCs w:val="72"/>
      <w:lang w:val="en-US" w:eastAsia="zh-CN" w:bidi="ar-SA"/>
    </w:rPr>
  </w:style>
  <w:style w:type="paragraph" w:customStyle="1" w:styleId="70">
    <w:name w:val="封页公司名称"/>
    <w:basedOn w:val="1"/>
    <w:qFormat/>
    <w:uiPriority w:val="0"/>
    <w:pPr>
      <w:jc w:val="center"/>
    </w:pPr>
    <w:rPr>
      <w:rFonts w:ascii="Garamond" w:hAnsi="Garamond" w:eastAsia="楷体_GB2312"/>
      <w:sz w:val="30"/>
      <w:szCs w:val="30"/>
    </w:rPr>
  </w:style>
  <w:style w:type="paragraph" w:customStyle="1" w:styleId="71">
    <w:name w:val="目录"/>
    <w:basedOn w:val="1"/>
    <w:next w:val="2"/>
    <w:qFormat/>
    <w:uiPriority w:val="0"/>
    <w:pPr>
      <w:keepNext/>
      <w:keepLines/>
      <w:pageBreakBefore/>
      <w:widowControl/>
      <w:spacing w:before="100" w:beforeLines="100" w:after="200" w:afterLines="200" w:line="360" w:lineRule="exact"/>
    </w:pPr>
    <w:rPr>
      <w:rFonts w:eastAsia="楷体_GB2312"/>
      <w:b/>
      <w:caps/>
      <w:kern w:val="20"/>
      <w:sz w:val="44"/>
    </w:rPr>
  </w:style>
  <w:style w:type="paragraph" w:customStyle="1" w:styleId="72">
    <w:name w:val="IDL和语法元素"/>
    <w:basedOn w:val="1"/>
    <w:qFormat/>
    <w:uiPriority w:val="0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shd w:val="clear" w:color="auto" w:fill="F3F3F3"/>
      <w:jc w:val="left"/>
    </w:pPr>
    <w:rPr>
      <w:rFonts w:ascii="Arial" w:hAnsi="Arial" w:eastAsia="黑体"/>
      <w:sz w:val="18"/>
    </w:rPr>
  </w:style>
  <w:style w:type="paragraph" w:customStyle="1" w:styleId="73">
    <w:name w:val="异常"/>
    <w:basedOn w:val="1"/>
    <w:qFormat/>
    <w:uiPriority w:val="0"/>
    <w:pPr>
      <w:spacing w:before="20" w:beforeLines="20" w:after="20" w:afterLines="20"/>
      <w:ind w:firstLine="200" w:firstLineChars="200"/>
    </w:pPr>
    <w:rPr>
      <w:rFonts w:ascii="Arial" w:hAnsi="Arial" w:eastAsia="黑体"/>
      <w:kern w:val="2"/>
    </w:rPr>
  </w:style>
  <w:style w:type="character" w:customStyle="1" w:styleId="74">
    <w:name w:val="正文注释"/>
    <w:basedOn w:val="56"/>
    <w:qFormat/>
    <w:uiPriority w:val="0"/>
    <w:rPr>
      <w:rFonts w:eastAsia="宋体"/>
      <w:i/>
      <w:kern w:val="2"/>
      <w:sz w:val="21"/>
      <w:szCs w:val="24"/>
      <w:lang w:val="en-US" w:eastAsia="zh-CN" w:bidi="ar-SA"/>
    </w:rPr>
  </w:style>
  <w:style w:type="paragraph" w:customStyle="1" w:styleId="75">
    <w:name w:val="图片"/>
    <w:basedOn w:val="1"/>
    <w:next w:val="2"/>
    <w:qFormat/>
    <w:uiPriority w:val="0"/>
    <w:pPr>
      <w:jc w:val="center"/>
    </w:pPr>
    <w:rPr>
      <w:kern w:val="2"/>
      <w:szCs w:val="24"/>
    </w:rPr>
  </w:style>
  <w:style w:type="character" w:customStyle="1" w:styleId="76">
    <w:name w:val="正文文本 字符"/>
    <w:basedOn w:val="56"/>
    <w:link w:val="2"/>
    <w:qFormat/>
    <w:uiPriority w:val="0"/>
    <w:rPr>
      <w:rFonts w:eastAsia="仿宋"/>
      <w:sz w:val="24"/>
      <w:szCs w:val="21"/>
    </w:rPr>
  </w:style>
  <w:style w:type="character" w:customStyle="1" w:styleId="77">
    <w:name w:val="正文首行缩进 字符"/>
    <w:basedOn w:val="76"/>
    <w:link w:val="53"/>
    <w:qFormat/>
    <w:uiPriority w:val="0"/>
    <w:rPr>
      <w:rFonts w:eastAsia="仿宋"/>
      <w:sz w:val="21"/>
      <w:szCs w:val="21"/>
    </w:rPr>
  </w:style>
  <w:style w:type="paragraph" w:styleId="78">
    <w:name w:val="List Paragraph"/>
    <w:basedOn w:val="1"/>
    <w:link w:val="87"/>
    <w:qFormat/>
    <w:uiPriority w:val="34"/>
    <w:pPr>
      <w:ind w:firstLine="420" w:firstLineChars="200"/>
    </w:pPr>
  </w:style>
  <w:style w:type="character" w:customStyle="1" w:styleId="79">
    <w:name w:val="标题 3 Char"/>
    <w:basedOn w:val="56"/>
    <w:semiHidden/>
    <w:qFormat/>
    <w:uiPriority w:val="0"/>
    <w:rPr>
      <w:rFonts w:ascii="宋体" w:hAnsi="宋体"/>
      <w:b/>
      <w:bCs/>
      <w:kern w:val="2"/>
      <w:sz w:val="32"/>
      <w:szCs w:val="32"/>
    </w:rPr>
  </w:style>
  <w:style w:type="character" w:customStyle="1" w:styleId="80">
    <w:name w:val="页脚 字符"/>
    <w:link w:val="36"/>
    <w:qFormat/>
    <w:uiPriority w:val="99"/>
    <w:rPr>
      <w:smallCaps/>
      <w:spacing w:val="15"/>
      <w:sz w:val="18"/>
      <w:szCs w:val="21"/>
    </w:rPr>
  </w:style>
  <w:style w:type="character" w:customStyle="1" w:styleId="81">
    <w:name w:val="页眉 字符"/>
    <w:link w:val="37"/>
    <w:qFormat/>
    <w:uiPriority w:val="0"/>
    <w:rPr>
      <w:rFonts w:ascii="Garamond" w:hAnsi="Garamond"/>
      <w:smallCaps/>
      <w:spacing w:val="15"/>
      <w:sz w:val="18"/>
    </w:rPr>
  </w:style>
  <w:style w:type="paragraph" w:customStyle="1" w:styleId="82">
    <w:name w:val="_Style 16"/>
    <w:basedOn w:val="1"/>
    <w:qFormat/>
    <w:uiPriority w:val="0"/>
    <w:pPr>
      <w:widowControl/>
      <w:adjustRightInd/>
      <w:spacing w:after="160" w:line="240" w:lineRule="exact"/>
      <w:jc w:val="left"/>
    </w:pPr>
    <w:rPr>
      <w:rFonts w:ascii="Verdana" w:hAnsi="Verdana"/>
      <w:sz w:val="20"/>
      <w:szCs w:val="20"/>
      <w:lang w:eastAsia="en-US"/>
    </w:rPr>
  </w:style>
  <w:style w:type="character" w:customStyle="1" w:styleId="83">
    <w:name w:val="标题 2 字符"/>
    <w:link w:val="6"/>
    <w:qFormat/>
    <w:uiPriority w:val="0"/>
    <w:rPr>
      <w:rFonts w:ascii="仿宋" w:hAnsi="黑体" w:eastAsia="仿宋"/>
      <w:b/>
      <w:bCs/>
      <w:sz w:val="28"/>
      <w:szCs w:val="36"/>
    </w:rPr>
  </w:style>
  <w:style w:type="character" w:customStyle="1" w:styleId="84">
    <w:name w:val="标题 1 字符"/>
    <w:link w:val="5"/>
    <w:qFormat/>
    <w:uiPriority w:val="0"/>
    <w:rPr>
      <w:rFonts w:ascii="仿宋" w:hAnsi="黑体" w:eastAsia="仿宋"/>
      <w:b/>
      <w:bCs/>
      <w:kern w:val="44"/>
      <w:sz w:val="28"/>
      <w:szCs w:val="44"/>
    </w:rPr>
  </w:style>
  <w:style w:type="character" w:customStyle="1" w:styleId="85">
    <w:name w:val="标题 3 字符"/>
    <w:link w:val="7"/>
    <w:qFormat/>
    <w:uiPriority w:val="0"/>
    <w:rPr>
      <w:rFonts w:ascii="仿宋" w:hAnsi="黑体" w:eastAsia="仿宋"/>
      <w:b/>
      <w:bCs/>
      <w:sz w:val="24"/>
      <w:szCs w:val="32"/>
    </w:rPr>
  </w:style>
  <w:style w:type="character" w:customStyle="1" w:styleId="86">
    <w:name w:val="页脚 Char"/>
    <w:qFormat/>
    <w:uiPriority w:val="99"/>
    <w:rPr>
      <w:kern w:val="2"/>
      <w:sz w:val="18"/>
      <w:szCs w:val="18"/>
    </w:rPr>
  </w:style>
  <w:style w:type="character" w:customStyle="1" w:styleId="87">
    <w:name w:val="列出段落 字符"/>
    <w:link w:val="78"/>
    <w:qFormat/>
    <w:locked/>
    <w:uiPriority w:val="34"/>
    <w:rPr>
      <w:sz w:val="24"/>
      <w:szCs w:val="21"/>
    </w:rPr>
  </w:style>
  <w:style w:type="character" w:customStyle="1" w:styleId="88">
    <w:name w:val="标题 5 字符"/>
    <w:basedOn w:val="56"/>
    <w:link w:val="9"/>
    <w:qFormat/>
    <w:uiPriority w:val="0"/>
    <w:rPr>
      <w:rFonts w:eastAsia="仿宋"/>
      <w:b/>
      <w:kern w:val="20"/>
      <w:sz w:val="24"/>
      <w:szCs w:val="21"/>
    </w:rPr>
  </w:style>
  <w:style w:type="character" w:customStyle="1" w:styleId="89">
    <w:name w:val="标题 1 字符1"/>
    <w:qFormat/>
    <w:uiPriority w:val="0"/>
    <w:rPr>
      <w:rFonts w:ascii="仿宋" w:hAnsi="黑体" w:eastAsia="仿宋"/>
      <w:b/>
      <w:bCs/>
      <w:kern w:val="44"/>
      <w:sz w:val="28"/>
      <w:szCs w:val="44"/>
    </w:rPr>
  </w:style>
  <w:style w:type="character" w:customStyle="1" w:styleId="90">
    <w:name w:val="标题 2 字符1"/>
    <w:qFormat/>
    <w:uiPriority w:val="0"/>
    <w:rPr>
      <w:rFonts w:ascii="仿宋" w:hAnsi="黑体" w:eastAsia="仿宋"/>
      <w:b/>
      <w:bCs/>
      <w:sz w:val="28"/>
      <w:szCs w:val="36"/>
    </w:rPr>
  </w:style>
  <w:style w:type="character" w:customStyle="1" w:styleId="91">
    <w:name w:val="标题 3 字符1"/>
    <w:qFormat/>
    <w:uiPriority w:val="0"/>
    <w:rPr>
      <w:rFonts w:ascii="仿宋" w:hAnsi="黑体" w:eastAsia="仿宋"/>
      <w:b/>
      <w:bCs/>
      <w:sz w:val="24"/>
      <w:szCs w:val="32"/>
    </w:rPr>
  </w:style>
  <w:style w:type="character" w:customStyle="1" w:styleId="92">
    <w:name w:val="标题 4 字符"/>
    <w:link w:val="8"/>
    <w:qFormat/>
    <w:uiPriority w:val="0"/>
    <w:rPr>
      <w:rFonts w:ascii="仿宋" w:hAnsi="黑体" w:eastAsia="仿宋"/>
      <w:b/>
      <w:bCs/>
      <w:sz w:val="24"/>
      <w:szCs w:val="24"/>
    </w:rPr>
  </w:style>
  <w:style w:type="paragraph" w:customStyle="1" w:styleId="93">
    <w:name w:val="样式7"/>
    <w:basedOn w:val="36"/>
    <w:link w:val="94"/>
    <w:qFormat/>
    <w:uiPriority w:val="0"/>
    <w:pPr>
      <w:widowControl/>
      <w:pBdr>
        <w:top w:val="single" w:color="auto" w:sz="4" w:space="1"/>
      </w:pBdr>
      <w:tabs>
        <w:tab w:val="center" w:pos="4153"/>
        <w:tab w:val="right" w:pos="8306"/>
        <w:tab w:val="clear" w:pos="-18551"/>
        <w:tab w:val="clear" w:pos="4320"/>
      </w:tabs>
      <w:adjustRightInd/>
      <w:snapToGrid w:val="0"/>
      <w:spacing w:after="200"/>
      <w:ind w:left="0" w:leftChars="0" w:right="0" w:rightChars="0" w:firstLine="360"/>
      <w:jc w:val="center"/>
    </w:pPr>
    <w:rPr>
      <w:rFonts w:ascii="黑体" w:hAnsi="黑体" w:eastAsia="黑体"/>
      <w:smallCaps w:val="0"/>
      <w:spacing w:val="0"/>
      <w:sz w:val="21"/>
      <w:lang w:bidi="en-US"/>
    </w:rPr>
  </w:style>
  <w:style w:type="character" w:customStyle="1" w:styleId="94">
    <w:name w:val="样式7 Char"/>
    <w:link w:val="93"/>
    <w:qFormat/>
    <w:uiPriority w:val="0"/>
    <w:rPr>
      <w:rFonts w:ascii="黑体" w:hAnsi="黑体" w:eastAsia="黑体"/>
      <w:sz w:val="21"/>
      <w:szCs w:val="21"/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home/greatwall/E:\home\greatwall\C:\Users\zhouxiang\Library\Containers\com.kingsoft.wpsoffice.mac\Data\C:\Users\Rain\Desktop\&#28010;&#28526;&#36719;&#20214;&#38598;&#22242;&#26377;&#38480;&#20844;&#21496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浪潮软件集团有限公司模板</Template>
  <Company>浪潮软件科技有限公司</Company>
  <Pages>11</Pages>
  <Words>1503</Words>
  <Characters>1767</Characters>
  <Lines>38</Lines>
  <Paragraphs>10</Paragraphs>
  <TotalTime>10</TotalTime>
  <ScaleCrop>false</ScaleCrop>
  <LinksUpToDate>false</LinksUpToDate>
  <CharactersWithSpaces>1799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2016-12-27T17:53:00Z</dcterms:created>
  <dc:creator>Sunway</dc:creator>
  <cp:lastModifiedBy>greatwall</cp:lastModifiedBy>
  <cp:lastPrinted>2025-03-27T23:51:00Z</cp:lastPrinted>
  <dcterms:modified xsi:type="dcterms:W3CDTF">2026-04-29T17:15:03Z</dcterms:modified>
  <dc:subject>系统操作手册</dc:subject>
  <dc:title>湖南省科技创新管理平台（湖南科技云）项目一期建设_操作手册（移动端）V1.0</dc:title>
  <cp:revision>2344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文档编号">
    <vt:lpwstr>DOC04.NO.R86731-D20050114-V01</vt:lpwstr>
  </property>
  <property fmtid="{D5CDD505-2E9C-101B-9397-08002B2CF9AE}" pid="3" name="KSOProductBuildVer">
    <vt:lpwstr>2052-11.8.2.10251</vt:lpwstr>
  </property>
  <property fmtid="{D5CDD505-2E9C-101B-9397-08002B2CF9AE}" pid="4" name="ICV">
    <vt:lpwstr>3AFC2AE5030D447CB78ABB603A3D0F3B_13</vt:lpwstr>
  </property>
  <property fmtid="{D5CDD505-2E9C-101B-9397-08002B2CF9AE}" pid="5" name="KSOTemplateDocerSaveRecord">
    <vt:lpwstr>eyJoZGlkIjoiNWViZjQxNDIwYWY1MDRjN2Y4ZDE0Y2I3M2JmNTQwZGIiLCJ1c2VySWQiOiIxMDEyNTc3ODcyIn0=</vt:lpwstr>
  </property>
</Properties>
</file>